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840404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2107</wp:posOffset>
            </wp:positionV>
            <wp:extent cx="1426845" cy="2140585"/>
            <wp:effectExtent l="0" t="0" r="1905" b="0"/>
            <wp:wrapSquare wrapText="bothSides"/>
            <wp:docPr id="3" name="图片 3" descr="C:\Users\info\AppData\Roaming\Foxmail7\Temp-11220-20260813084219\Attach\image(08-09-22-5(08-13-11-09-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1220-20260813084219\Attach\image(08-09-22-5(08-13-11-09-15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8C603A">
        <w:rPr>
          <w:b/>
          <w:szCs w:val="21"/>
        </w:rPr>
        <w:t>疯狂遗孀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840404">
        <w:rPr>
          <w:rFonts w:hint="eastAsia"/>
          <w:b/>
          <w:szCs w:val="21"/>
        </w:rPr>
        <w:t>T</w:t>
      </w:r>
      <w:r w:rsidR="00840404">
        <w:rPr>
          <w:b/>
          <w:szCs w:val="21"/>
        </w:rPr>
        <w:t>HE MAD WINDOWS: A Novel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840404">
        <w:rPr>
          <w:rFonts w:hint="eastAsia"/>
          <w:b/>
          <w:color w:val="000000"/>
          <w:szCs w:val="21"/>
        </w:rPr>
        <w:t>Scott</w:t>
      </w:r>
      <w:r w:rsidR="00840404">
        <w:rPr>
          <w:b/>
          <w:color w:val="000000"/>
          <w:szCs w:val="21"/>
        </w:rPr>
        <w:t xml:space="preserve"> Moore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840404">
        <w:rPr>
          <w:rFonts w:hint="eastAsia"/>
          <w:b/>
          <w:color w:val="000000"/>
          <w:szCs w:val="21"/>
        </w:rPr>
        <w:t>Gallery</w:t>
      </w:r>
      <w:r w:rsidR="00840404">
        <w:rPr>
          <w:b/>
          <w:color w:val="000000"/>
          <w:szCs w:val="21"/>
        </w:rPr>
        <w:t>/Scout Press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840404">
        <w:rPr>
          <w:rFonts w:hint="eastAsia"/>
          <w:b/>
          <w:color w:val="000000"/>
          <w:szCs w:val="21"/>
        </w:rPr>
        <w:t>U</w:t>
      </w:r>
      <w:r w:rsidR="00840404">
        <w:rPr>
          <w:b/>
          <w:color w:val="000000"/>
          <w:szCs w:val="21"/>
        </w:rPr>
        <w:t>TA/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840404">
        <w:rPr>
          <w:rFonts w:hint="eastAsia"/>
          <w:b/>
          <w:color w:val="000000"/>
          <w:szCs w:val="21"/>
        </w:rPr>
        <w:t>3</w:t>
      </w:r>
      <w:r w:rsidR="00840404">
        <w:rPr>
          <w:b/>
          <w:color w:val="000000"/>
          <w:szCs w:val="21"/>
        </w:rPr>
        <w:t>20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840404">
        <w:rPr>
          <w:rFonts w:hint="eastAsia"/>
          <w:b/>
          <w:color w:val="000000"/>
          <w:szCs w:val="21"/>
        </w:rPr>
        <w:t>2</w:t>
      </w:r>
      <w:r w:rsidR="00840404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840404">
        <w:rPr>
          <w:rFonts w:hint="eastAsia"/>
          <w:b/>
          <w:color w:val="000000"/>
          <w:szCs w:val="21"/>
        </w:rPr>
        <w:t>3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8C603A">
        <w:rPr>
          <w:b/>
          <w:color w:val="000000"/>
          <w:szCs w:val="21"/>
        </w:rPr>
        <w:t>惊悚悬疑</w:t>
      </w:r>
    </w:p>
    <w:p w:rsidR="004209F2" w:rsidRPr="00840404" w:rsidRDefault="00840404" w:rsidP="004209F2">
      <w:pPr>
        <w:rPr>
          <w:b/>
          <w:bCs/>
          <w:color w:val="FF0000"/>
          <w:szCs w:val="21"/>
        </w:rPr>
      </w:pPr>
      <w:r w:rsidRPr="00840404">
        <w:rPr>
          <w:b/>
          <w:bCs/>
          <w:color w:val="FF0000"/>
          <w:szCs w:val="21"/>
        </w:rPr>
        <w:t>版权已授：德国、匈牙利、乌克兰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Pr="008C603A" w:rsidRDefault="00840404">
      <w:pPr>
        <w:rPr>
          <w:color w:val="000000"/>
        </w:rPr>
      </w:pPr>
      <w:r>
        <w:rPr>
          <w:b/>
          <w:color w:val="000000"/>
        </w:rPr>
        <w:tab/>
      </w:r>
      <w:r w:rsidRPr="008C603A">
        <w:rPr>
          <w:color w:val="000000"/>
        </w:rPr>
        <w:t>本书出自《宿醉》（</w:t>
      </w:r>
      <w:r w:rsidRPr="004F48F7">
        <w:rPr>
          <w:rFonts w:hint="eastAsia"/>
          <w:i/>
          <w:color w:val="000000"/>
        </w:rPr>
        <w:t>The</w:t>
      </w:r>
      <w:r w:rsidRPr="004F48F7">
        <w:rPr>
          <w:i/>
          <w:color w:val="000000"/>
        </w:rPr>
        <w:t xml:space="preserve"> Hangover</w:t>
      </w:r>
      <w:r w:rsidRPr="008C603A">
        <w:rPr>
          <w:color w:val="000000"/>
        </w:rPr>
        <w:t>）《坏妈妈》（</w:t>
      </w:r>
      <w:r w:rsidRPr="004F48F7">
        <w:rPr>
          <w:rFonts w:hint="eastAsia"/>
          <w:i/>
          <w:color w:val="000000"/>
        </w:rPr>
        <w:t>Bad</w:t>
      </w:r>
      <w:r w:rsidRPr="004F48F7">
        <w:rPr>
          <w:i/>
          <w:color w:val="000000"/>
        </w:rPr>
        <w:t xml:space="preserve"> Moms</w:t>
      </w:r>
      <w:r w:rsidRPr="008C603A">
        <w:rPr>
          <w:color w:val="000000"/>
        </w:rPr>
        <w:t>）编剧之手。一群遗孀互助小组的成员，渐渐怀疑其中一个人的丈夫很有可能没死。她们开启一场</w:t>
      </w:r>
      <w:r w:rsidRPr="008C603A">
        <w:rPr>
          <w:color w:val="000000"/>
        </w:rPr>
        <w:t>“</w:t>
      </w:r>
      <w:r w:rsidRPr="008C603A">
        <w:rPr>
          <w:color w:val="000000"/>
        </w:rPr>
        <w:t>反向</w:t>
      </w:r>
      <w:r w:rsidR="00AC12E5" w:rsidRPr="008C603A">
        <w:rPr>
          <w:color w:val="000000"/>
        </w:rPr>
        <w:t>悬疑探案</w:t>
      </w:r>
      <w:r w:rsidR="00AC12E5" w:rsidRPr="008C603A">
        <w:rPr>
          <w:color w:val="000000"/>
        </w:rPr>
        <w:t>”</w:t>
      </w:r>
      <w:r w:rsidR="00AC12E5" w:rsidRPr="008C603A">
        <w:rPr>
          <w:color w:val="000000"/>
        </w:rPr>
        <w:t>，试图弄清他到底是否真的伪造了死亡。同时还要小心，别再追查过程中丢掉性命。本书非常适合喜爱劳拉</w:t>
      </w:r>
      <w:r w:rsidR="00AC12E5" w:rsidRPr="008C603A">
        <w:rPr>
          <w:color w:val="000000"/>
        </w:rPr>
        <w:t>·</w:t>
      </w:r>
      <w:r w:rsidR="00AC12E5" w:rsidRPr="008C603A">
        <w:rPr>
          <w:color w:val="000000"/>
        </w:rPr>
        <w:t>戴夫（</w:t>
      </w:r>
      <w:r w:rsidR="00AC12E5" w:rsidRPr="008C603A">
        <w:rPr>
          <w:rFonts w:hint="eastAsia"/>
          <w:color w:val="000000"/>
        </w:rPr>
        <w:t>Laura</w:t>
      </w:r>
      <w:r w:rsidR="00AC12E5" w:rsidRPr="008C603A">
        <w:rPr>
          <w:color w:val="000000"/>
        </w:rPr>
        <w:t xml:space="preserve"> Dave</w:t>
      </w:r>
      <w:r w:rsidR="00AC12E5" w:rsidRPr="008C603A">
        <w:rPr>
          <w:color w:val="000000"/>
        </w:rPr>
        <w:t>）、詹妮弗</w:t>
      </w:r>
      <w:r w:rsidR="00AC12E5" w:rsidRPr="008C603A">
        <w:rPr>
          <w:color w:val="000000"/>
        </w:rPr>
        <w:t>·</w:t>
      </w:r>
      <w:r w:rsidR="00AC12E5" w:rsidRPr="008C603A">
        <w:rPr>
          <w:color w:val="000000"/>
        </w:rPr>
        <w:t>韦纳（</w:t>
      </w:r>
      <w:r w:rsidR="00AC12E5" w:rsidRPr="008C603A">
        <w:rPr>
          <w:rFonts w:hint="eastAsia"/>
          <w:color w:val="000000"/>
        </w:rPr>
        <w:t>Jennifer</w:t>
      </w:r>
      <w:r w:rsidR="00AC12E5" w:rsidRPr="008C603A">
        <w:rPr>
          <w:color w:val="000000"/>
        </w:rPr>
        <w:t xml:space="preserve"> Weiner</w:t>
      </w:r>
      <w:r w:rsidR="00AC12E5" w:rsidRPr="008C603A">
        <w:rPr>
          <w:color w:val="000000"/>
        </w:rPr>
        <w:t>）与理查德</w:t>
      </w:r>
      <w:r w:rsidR="00AC12E5" w:rsidRPr="008C603A">
        <w:rPr>
          <w:color w:val="000000"/>
        </w:rPr>
        <w:t>·</w:t>
      </w:r>
      <w:r w:rsidR="00AC12E5" w:rsidRPr="008C603A">
        <w:rPr>
          <w:color w:val="000000"/>
        </w:rPr>
        <w:t>奥尔曼（</w:t>
      </w:r>
      <w:r w:rsidR="00AC12E5" w:rsidRPr="008C603A">
        <w:rPr>
          <w:rFonts w:hint="eastAsia"/>
          <w:color w:val="000000"/>
        </w:rPr>
        <w:t>Richard</w:t>
      </w:r>
      <w:r w:rsidR="00AC12E5" w:rsidRPr="008C603A">
        <w:rPr>
          <w:color w:val="000000"/>
        </w:rPr>
        <w:t xml:space="preserve"> Osman</w:t>
      </w:r>
      <w:r w:rsidR="00AC12E5" w:rsidRPr="008C603A">
        <w:rPr>
          <w:color w:val="000000"/>
        </w:rPr>
        <w:t>）的读者。</w:t>
      </w:r>
    </w:p>
    <w:p w:rsidR="00AC12E5" w:rsidRPr="008C603A" w:rsidRDefault="00AC12E5">
      <w:pPr>
        <w:rPr>
          <w:color w:val="000000"/>
        </w:rPr>
      </w:pPr>
    </w:p>
    <w:p w:rsidR="00AC12E5" w:rsidRPr="008C603A" w:rsidRDefault="00AC12E5">
      <w:pPr>
        <w:rPr>
          <w:color w:val="000000"/>
        </w:rPr>
      </w:pPr>
      <w:r w:rsidRPr="008C603A">
        <w:rPr>
          <w:color w:val="000000"/>
        </w:rPr>
        <w:tab/>
      </w:r>
      <w:r w:rsidRPr="008C603A">
        <w:rPr>
          <w:color w:val="000000"/>
        </w:rPr>
        <w:t>凯特</w:t>
      </w:r>
      <w:r w:rsidRPr="008C603A">
        <w:rPr>
          <w:color w:val="000000"/>
        </w:rPr>
        <w:t>·</w:t>
      </w:r>
      <w:r w:rsidRPr="008C603A">
        <w:rPr>
          <w:color w:val="000000"/>
        </w:rPr>
        <w:t>科普兰（</w:t>
      </w:r>
      <w:r w:rsidRPr="008C603A">
        <w:rPr>
          <w:rFonts w:hint="eastAsia"/>
          <w:color w:val="000000"/>
        </w:rPr>
        <w:t>Kate</w:t>
      </w:r>
      <w:r w:rsidRPr="008C603A">
        <w:rPr>
          <w:color w:val="000000"/>
        </w:rPr>
        <w:t xml:space="preserve"> Copeland</w:t>
      </w:r>
      <w:r w:rsidRPr="008C603A">
        <w:rPr>
          <w:color w:val="000000"/>
        </w:rPr>
        <w:t>）是一名遗孀，两个孩子的母亲。她的生活濒临崩溃：运动裤上满是咖啡渍，晚餐只能吃金鱼饼干，汽车发动机故障警示灯亮了整整半年，她也置之不理。生活里唯一的慰藉，是一群关系亲密的遗孀好友。她们</w:t>
      </w:r>
      <w:r w:rsidR="00B834F2" w:rsidRPr="008C603A">
        <w:rPr>
          <w:color w:val="000000"/>
        </w:rPr>
        <w:t>常常一起聚会，彼此陪伴，互相倾诉，咖啡与白葡萄酒总是与其相伴。</w:t>
      </w:r>
    </w:p>
    <w:p w:rsidR="00B834F2" w:rsidRPr="008C603A" w:rsidRDefault="00B834F2">
      <w:pPr>
        <w:rPr>
          <w:color w:val="000000"/>
        </w:rPr>
      </w:pPr>
    </w:p>
    <w:p w:rsidR="00B834F2" w:rsidRPr="008C603A" w:rsidRDefault="00B834F2">
      <w:pPr>
        <w:rPr>
          <w:color w:val="000000"/>
        </w:rPr>
      </w:pPr>
      <w:r w:rsidRPr="008C603A">
        <w:rPr>
          <w:color w:val="000000"/>
        </w:rPr>
        <w:tab/>
      </w:r>
      <w:r w:rsidRPr="008C603A">
        <w:rPr>
          <w:color w:val="000000"/>
        </w:rPr>
        <w:t>日子就这样勉强维持，对于内心由巨大创伤的人来说，这已是最好的状态。直到其中一个遗孀开始怀疑自己的丈夫根本没有去世。这群女人很快陷入</w:t>
      </w:r>
      <w:proofErr w:type="gramStart"/>
      <w:r w:rsidRPr="008C603A">
        <w:rPr>
          <w:color w:val="000000"/>
        </w:rPr>
        <w:t>一</w:t>
      </w:r>
      <w:proofErr w:type="gramEnd"/>
      <w:r w:rsidRPr="008C603A">
        <w:rPr>
          <w:color w:val="000000"/>
        </w:rPr>
        <w:t>场反向悬疑探案。他，究竟是死是活？</w:t>
      </w:r>
    </w:p>
    <w:p w:rsidR="00B834F2" w:rsidRPr="008C603A" w:rsidRDefault="00B834F2">
      <w:pPr>
        <w:rPr>
          <w:color w:val="000000"/>
        </w:rPr>
      </w:pPr>
    </w:p>
    <w:p w:rsidR="00B834F2" w:rsidRPr="008C603A" w:rsidRDefault="00B834F2">
      <w:pPr>
        <w:rPr>
          <w:color w:val="000000"/>
        </w:rPr>
      </w:pPr>
      <w:r w:rsidRPr="008C603A">
        <w:rPr>
          <w:color w:val="000000"/>
        </w:rPr>
        <w:tab/>
      </w:r>
      <w:r w:rsidRPr="008C603A">
        <w:rPr>
          <w:color w:val="000000"/>
        </w:rPr>
        <w:t>循着蛛丝马迹，她们走出城郊安静的住宅，辗转高级酒吧、私人会所与豪宅，就算把她们所有积蓄凑在一起，</w:t>
      </w:r>
      <w:r w:rsidR="004F48F7">
        <w:rPr>
          <w:color w:val="000000"/>
        </w:rPr>
        <w:t>也</w:t>
      </w:r>
      <w:r w:rsidRPr="008C603A">
        <w:rPr>
          <w:color w:val="000000"/>
        </w:rPr>
        <w:t>很难负担这等花销。但是，随着凯特调查不断深入，一个新的疑问不断萦绕心头：他自己的丈夫，会不会也还活着？</w:t>
      </w:r>
    </w:p>
    <w:p w:rsidR="00B834F2" w:rsidRPr="008C603A" w:rsidRDefault="00B834F2">
      <w:pPr>
        <w:rPr>
          <w:color w:val="000000"/>
        </w:rPr>
      </w:pPr>
    </w:p>
    <w:p w:rsidR="00B834F2" w:rsidRPr="008C603A" w:rsidRDefault="00B834F2">
      <w:pPr>
        <w:rPr>
          <w:color w:val="000000"/>
        </w:rPr>
      </w:pPr>
      <w:r w:rsidRPr="008C603A">
        <w:rPr>
          <w:color w:val="000000"/>
        </w:rPr>
        <w:tab/>
      </w:r>
      <w:r w:rsidRPr="008C603A">
        <w:rPr>
          <w:color w:val="000000"/>
        </w:rPr>
        <w:t>为寻求真相，女人们周旋于魅力十足的私家侦探、危险迷人的单身汉，以及真正的罪犯之间，拼尽全力保证自身安全。</w:t>
      </w:r>
    </w:p>
    <w:p w:rsidR="00B834F2" w:rsidRPr="008C603A" w:rsidRDefault="00B834F2">
      <w:pPr>
        <w:rPr>
          <w:color w:val="000000"/>
        </w:rPr>
      </w:pPr>
    </w:p>
    <w:p w:rsidR="00B834F2" w:rsidRPr="008C603A" w:rsidRDefault="00B834F2">
      <w:pPr>
        <w:rPr>
          <w:rFonts w:hint="eastAsia"/>
          <w:color w:val="000000"/>
        </w:rPr>
      </w:pPr>
      <w:r w:rsidRPr="008C603A">
        <w:rPr>
          <w:color w:val="000000"/>
        </w:rPr>
        <w:tab/>
      </w:r>
      <w:r w:rsidRPr="008C603A">
        <w:rPr>
          <w:color w:val="000000"/>
        </w:rPr>
        <w:t>那么，泡上</w:t>
      </w:r>
      <w:r w:rsidR="009443D2" w:rsidRPr="008C603A">
        <w:rPr>
          <w:color w:val="000000"/>
        </w:rPr>
        <w:t>一杯咖啡，或是开一瓶清爽的霞多丽白葡萄酒，一起来认识这群疯狂遗孀。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C35A9" w:rsidRPr="004F48F7" w:rsidRDefault="004F48F7" w:rsidP="004F48F7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715010" cy="995680"/>
            <wp:effectExtent l="0" t="0" r="889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8F7">
        <w:rPr>
          <w:rFonts w:hint="eastAsia"/>
          <w:b/>
          <w:color w:val="000000"/>
          <w:szCs w:val="21"/>
          <w:lang w:val="en"/>
        </w:rPr>
        <w:t>斯科特</w:t>
      </w:r>
      <w:r w:rsidRPr="004F48F7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4F48F7">
        <w:rPr>
          <w:rFonts w:ascii="宋体" w:hAnsi="宋体" w:cs="宋体" w:hint="eastAsia"/>
          <w:b/>
          <w:color w:val="000000"/>
          <w:szCs w:val="21"/>
          <w:lang w:val="en"/>
        </w:rPr>
        <w:t>穆尔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4F48F7">
        <w:rPr>
          <w:b/>
          <w:color w:val="000000"/>
          <w:szCs w:val="21"/>
          <w:lang w:val="en"/>
        </w:rPr>
        <w:t>Scott Moore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4F48F7">
        <w:rPr>
          <w:rFonts w:ascii="宋体" w:hAnsi="宋体" w:cs="宋体" w:hint="eastAsia"/>
          <w:color w:val="000000"/>
          <w:szCs w:val="21"/>
          <w:lang w:val="en"/>
        </w:rPr>
        <w:t>身兼编剧与导演，最为人熟知的便是与长期搭档乔恩</w:t>
      </w:r>
      <w:r w:rsidRPr="004F48F7">
        <w:rPr>
          <w:rFonts w:ascii="MS Gothic" w:hAnsi="MS Gothic" w:cs="MS Gothic"/>
          <w:color w:val="000000"/>
          <w:szCs w:val="21"/>
          <w:lang w:val="en"/>
        </w:rPr>
        <w:t>・</w:t>
      </w:r>
      <w:r w:rsidRPr="004F48F7">
        <w:rPr>
          <w:rFonts w:ascii="宋体" w:hAnsi="宋体" w:cs="宋体" w:hint="eastAsia"/>
          <w:color w:val="000000"/>
          <w:szCs w:val="21"/>
          <w:lang w:val="en"/>
        </w:rPr>
        <w:t>卢卡斯联合创作</w:t>
      </w:r>
      <w:r w:rsidRPr="008C603A">
        <w:rPr>
          <w:color w:val="000000"/>
        </w:rPr>
        <w:t>《宿醉》（</w:t>
      </w:r>
      <w:r w:rsidRPr="004F48F7">
        <w:rPr>
          <w:rFonts w:hint="eastAsia"/>
          <w:i/>
          <w:color w:val="000000"/>
        </w:rPr>
        <w:t>The</w:t>
      </w:r>
      <w:r w:rsidRPr="004F48F7">
        <w:rPr>
          <w:i/>
          <w:color w:val="000000"/>
        </w:rPr>
        <w:t xml:space="preserve"> Hangover</w:t>
      </w:r>
      <w:r w:rsidRPr="008C603A">
        <w:rPr>
          <w:color w:val="000000"/>
        </w:rPr>
        <w:t>）《坏妈妈》（</w:t>
      </w:r>
      <w:r w:rsidRPr="004F48F7">
        <w:rPr>
          <w:rFonts w:hint="eastAsia"/>
          <w:i/>
          <w:color w:val="000000"/>
        </w:rPr>
        <w:t>Bad</w:t>
      </w:r>
      <w:r w:rsidRPr="004F48F7">
        <w:rPr>
          <w:i/>
          <w:color w:val="000000"/>
        </w:rPr>
        <w:t xml:space="preserve"> Moms</w:t>
      </w:r>
      <w:r w:rsidRPr="008C603A">
        <w:rPr>
          <w:color w:val="000000"/>
        </w:rPr>
        <w:t>）</w:t>
      </w:r>
      <w:r w:rsidRPr="004F48F7">
        <w:rPr>
          <w:rFonts w:ascii="宋体" w:hAnsi="宋体" w:cs="宋体" w:hint="eastAsia"/>
          <w:color w:val="000000"/>
          <w:szCs w:val="21"/>
          <w:lang w:val="en"/>
        </w:rPr>
        <w:t>等热门喜剧影片。二人搭档执导过</w:t>
      </w:r>
      <w:proofErr w:type="gramStart"/>
      <w:r w:rsidRPr="004F48F7">
        <w:rPr>
          <w:rFonts w:ascii="宋体" w:hAnsi="宋体" w:cs="宋体" w:hint="eastAsia"/>
          <w:color w:val="000000"/>
          <w:szCs w:val="21"/>
          <w:lang w:val="en"/>
        </w:rPr>
        <w:t>五部长</w:t>
      </w:r>
      <w:proofErr w:type="gramEnd"/>
      <w:r w:rsidRPr="004F48F7">
        <w:rPr>
          <w:rFonts w:ascii="宋体" w:hAnsi="宋体" w:cs="宋体" w:hint="eastAsia"/>
          <w:color w:val="000000"/>
          <w:szCs w:val="21"/>
          <w:lang w:val="en"/>
        </w:rPr>
        <w:t>片，剧本创作曾获英国电影</w:t>
      </w:r>
      <w:r w:rsidRPr="004F48F7">
        <w:rPr>
          <w:rFonts w:hint="eastAsia"/>
          <w:color w:val="000000"/>
          <w:szCs w:val="21"/>
          <w:lang w:val="en"/>
        </w:rPr>
        <w:t>学院奖、美国编剧工会奖提名。《疯狂遗孀》（</w:t>
      </w:r>
      <w:r w:rsidRPr="004F48F7">
        <w:rPr>
          <w:i/>
          <w:color w:val="000000"/>
          <w:szCs w:val="21"/>
          <w:lang w:val="en"/>
        </w:rPr>
        <w:t>The Mad Widows</w:t>
      </w:r>
      <w:r w:rsidRPr="004F48F7">
        <w:rPr>
          <w:rFonts w:hint="eastAsia"/>
          <w:color w:val="000000"/>
          <w:szCs w:val="21"/>
          <w:lang w:val="en"/>
        </w:rPr>
        <w:t>）是斯科特的小说处女作。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4F48F7" w:rsidRDefault="004F48F7">
      <w:pPr>
        <w:rPr>
          <w:rFonts w:hint="eastAsia"/>
          <w:b/>
          <w:color w:val="000000"/>
          <w:szCs w:val="21"/>
          <w:lang w:val="en"/>
        </w:rPr>
      </w:pPr>
      <w:bookmarkStart w:id="0" w:name="_GoBack"/>
      <w:bookmarkEnd w:id="0"/>
    </w:p>
    <w:p w:rsidR="008C603A" w:rsidRDefault="008C603A">
      <w:pPr>
        <w:rPr>
          <w:b/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媒体评价：</w:t>
      </w:r>
    </w:p>
    <w:p w:rsidR="008C603A" w:rsidRDefault="008C603A">
      <w:pPr>
        <w:rPr>
          <w:b/>
          <w:color w:val="000000"/>
          <w:szCs w:val="21"/>
          <w:lang w:val="en"/>
        </w:rPr>
      </w:pPr>
    </w:p>
    <w:p w:rsidR="008C603A" w:rsidRPr="008C603A" w:rsidRDefault="008C603A" w:rsidP="008C603A">
      <w:pPr>
        <w:ind w:firstLine="420"/>
        <w:rPr>
          <w:rFonts w:hint="eastAsia"/>
          <w:color w:val="000000"/>
          <w:szCs w:val="21"/>
          <w:lang w:val="en"/>
        </w:rPr>
      </w:pPr>
      <w:r w:rsidRPr="008C603A">
        <w:rPr>
          <w:rFonts w:hint="eastAsia"/>
          <w:color w:val="000000"/>
          <w:szCs w:val="21"/>
          <w:lang w:val="en"/>
        </w:rPr>
        <w:t>“当代喜剧创作顶尖手笔倾力之作，《疯狂遗孀》既有极易引发共鸣的爆笑桥段，塑造出极具吸引力的临时家人组合，悬念情节更是让人手不释卷。这是一部令人捧腹、紧张刺激又饱含温情的悬疑推理小说。”</w:t>
      </w:r>
    </w:p>
    <w:p w:rsidR="008C603A" w:rsidRPr="008C603A" w:rsidRDefault="008C603A" w:rsidP="008C603A">
      <w:pPr>
        <w:jc w:val="right"/>
        <w:rPr>
          <w:color w:val="000000"/>
          <w:szCs w:val="21"/>
          <w:lang w:val="en"/>
        </w:rPr>
      </w:pPr>
      <w:r w:rsidRPr="008C603A">
        <w:rPr>
          <w:rFonts w:hint="eastAsia"/>
          <w:color w:val="000000"/>
          <w:szCs w:val="21"/>
          <w:lang w:val="en"/>
        </w:rPr>
        <w:t>——</w:t>
      </w:r>
      <w:r w:rsidRPr="008C603A">
        <w:rPr>
          <w:color w:val="000000"/>
          <w:szCs w:val="21"/>
          <w:lang w:val="en"/>
        </w:rPr>
        <w:t xml:space="preserve"> </w:t>
      </w:r>
      <w:r w:rsidRPr="008C603A">
        <w:rPr>
          <w:rFonts w:hint="eastAsia"/>
          <w:color w:val="000000"/>
          <w:szCs w:val="21"/>
          <w:lang w:val="en"/>
        </w:rPr>
        <w:t>埃勒</w:t>
      </w:r>
      <w:r w:rsidRPr="008C603A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8C603A">
        <w:rPr>
          <w:rFonts w:ascii="宋体" w:hAnsi="宋体" w:cs="宋体" w:hint="eastAsia"/>
          <w:color w:val="000000"/>
          <w:szCs w:val="21"/>
          <w:lang w:val="en"/>
        </w:rPr>
        <w:t>科西马诺（</w:t>
      </w:r>
      <w:r w:rsidRPr="008C603A">
        <w:rPr>
          <w:color w:val="000000"/>
          <w:szCs w:val="21"/>
          <w:lang w:val="en"/>
        </w:rPr>
        <w:t xml:space="preserve">Elle </w:t>
      </w:r>
      <w:proofErr w:type="spellStart"/>
      <w:r w:rsidRPr="008C603A">
        <w:rPr>
          <w:color w:val="000000"/>
          <w:szCs w:val="21"/>
          <w:lang w:val="en"/>
        </w:rPr>
        <w:t>Cosimano</w:t>
      </w:r>
      <w:proofErr w:type="spellEnd"/>
      <w:r w:rsidRPr="008C603A">
        <w:rPr>
          <w:rFonts w:hint="eastAsia"/>
          <w:color w:val="000000"/>
          <w:szCs w:val="21"/>
          <w:lang w:val="en"/>
        </w:rPr>
        <w:t>），《纽约时报》畅销书作家，芬利</w:t>
      </w:r>
      <w:r w:rsidRPr="008C603A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8C603A">
        <w:rPr>
          <w:rFonts w:ascii="宋体" w:hAnsi="宋体" w:cs="宋体" w:hint="eastAsia"/>
          <w:color w:val="000000"/>
          <w:szCs w:val="21"/>
          <w:lang w:val="en"/>
        </w:rPr>
        <w:t>多诺万悬疑系列（</w:t>
      </w:r>
      <w:r w:rsidRPr="008C603A">
        <w:rPr>
          <w:i/>
          <w:color w:val="000000"/>
          <w:szCs w:val="21"/>
          <w:lang w:val="en"/>
        </w:rPr>
        <w:t>Finlay Donovan mysteries</w:t>
      </w:r>
      <w:r w:rsidRPr="008C603A">
        <w:rPr>
          <w:rFonts w:hint="eastAsia"/>
          <w:color w:val="000000"/>
          <w:szCs w:val="21"/>
          <w:lang w:val="en"/>
        </w:rPr>
        <w:t>）作者</w:t>
      </w:r>
    </w:p>
    <w:p w:rsidR="008C603A" w:rsidRDefault="008C603A" w:rsidP="008C603A">
      <w:pPr>
        <w:rPr>
          <w:color w:val="000000"/>
          <w:szCs w:val="21"/>
          <w:lang w:val="en"/>
        </w:rPr>
      </w:pPr>
    </w:p>
    <w:p w:rsidR="008C603A" w:rsidRPr="008C603A" w:rsidRDefault="008C603A" w:rsidP="008C603A">
      <w:pPr>
        <w:ind w:firstLine="420"/>
        <w:rPr>
          <w:rFonts w:hint="eastAsia"/>
          <w:color w:val="000000"/>
          <w:szCs w:val="21"/>
          <w:lang w:val="en"/>
        </w:rPr>
      </w:pPr>
      <w:r w:rsidRPr="008C603A">
        <w:rPr>
          <w:rFonts w:hint="eastAsia"/>
          <w:color w:val="000000"/>
          <w:szCs w:val="21"/>
          <w:lang w:val="en"/>
        </w:rPr>
        <w:t>“穆尔擅长从所有人都会经历的命题</w:t>
      </w:r>
      <w:r w:rsidRPr="008C603A">
        <w:rPr>
          <w:rFonts w:hint="eastAsia"/>
          <w:color w:val="000000"/>
          <w:szCs w:val="21"/>
          <w:lang w:val="en"/>
        </w:rPr>
        <w:t xml:space="preserve"> </w:t>
      </w:r>
      <w:r w:rsidRPr="008C603A">
        <w:rPr>
          <w:rFonts w:hint="eastAsia"/>
          <w:color w:val="000000"/>
          <w:szCs w:val="21"/>
          <w:lang w:val="en"/>
        </w:rPr>
        <w:t>——</w:t>
      </w:r>
      <w:r w:rsidRPr="008C603A">
        <w:rPr>
          <w:rFonts w:hint="eastAsia"/>
          <w:color w:val="000000"/>
          <w:szCs w:val="21"/>
          <w:lang w:val="en"/>
        </w:rPr>
        <w:t xml:space="preserve"> </w:t>
      </w:r>
      <w:r w:rsidRPr="008C603A">
        <w:rPr>
          <w:rFonts w:hint="eastAsia"/>
          <w:color w:val="000000"/>
          <w:szCs w:val="21"/>
          <w:lang w:val="en"/>
        </w:rPr>
        <w:t>失去之中，挖掘出幽默与荒诞。《疯狂遗孀》满是鲜活生命力。”</w:t>
      </w:r>
    </w:p>
    <w:p w:rsidR="008C603A" w:rsidRPr="008C603A" w:rsidRDefault="008C603A" w:rsidP="008C603A">
      <w:pPr>
        <w:jc w:val="right"/>
        <w:rPr>
          <w:color w:val="000000"/>
          <w:szCs w:val="21"/>
          <w:lang w:val="en"/>
        </w:rPr>
      </w:pPr>
      <w:r w:rsidRPr="008C603A">
        <w:rPr>
          <w:rFonts w:hint="eastAsia"/>
          <w:color w:val="000000"/>
          <w:szCs w:val="21"/>
          <w:lang w:val="en"/>
        </w:rPr>
        <w:t>——</w:t>
      </w:r>
      <w:r w:rsidRPr="008C603A">
        <w:rPr>
          <w:color w:val="000000"/>
          <w:szCs w:val="21"/>
          <w:lang w:val="en"/>
        </w:rPr>
        <w:t xml:space="preserve"> </w:t>
      </w:r>
      <w:r w:rsidRPr="008C603A">
        <w:rPr>
          <w:rFonts w:hint="eastAsia"/>
          <w:color w:val="000000"/>
          <w:szCs w:val="21"/>
          <w:lang w:val="en"/>
        </w:rPr>
        <w:t>戴夫</w:t>
      </w:r>
      <w:r w:rsidRPr="008C603A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8C603A">
        <w:rPr>
          <w:rFonts w:ascii="宋体" w:hAnsi="宋体" w:cs="宋体" w:hint="eastAsia"/>
          <w:color w:val="000000"/>
          <w:szCs w:val="21"/>
          <w:lang w:val="en"/>
        </w:rPr>
        <w:t>芬克尔（</w:t>
      </w:r>
      <w:r w:rsidRPr="008C603A">
        <w:rPr>
          <w:color w:val="000000"/>
          <w:szCs w:val="21"/>
          <w:lang w:val="en"/>
        </w:rPr>
        <w:t xml:space="preserve">Dave </w:t>
      </w:r>
      <w:proofErr w:type="spellStart"/>
      <w:r w:rsidRPr="008C603A">
        <w:rPr>
          <w:color w:val="000000"/>
          <w:szCs w:val="21"/>
          <w:lang w:val="en"/>
        </w:rPr>
        <w:t>Finkel</w:t>
      </w:r>
      <w:proofErr w:type="spellEnd"/>
      <w:r w:rsidRPr="008C603A">
        <w:rPr>
          <w:rFonts w:hint="eastAsia"/>
          <w:color w:val="000000"/>
          <w:szCs w:val="21"/>
          <w:lang w:val="en"/>
        </w:rPr>
        <w:t>），艾美奖获奖编剧，《杰茜驾到》（</w:t>
      </w:r>
      <w:r w:rsidRPr="008C603A">
        <w:rPr>
          <w:i/>
          <w:color w:val="000000"/>
          <w:szCs w:val="21"/>
          <w:lang w:val="en"/>
        </w:rPr>
        <w:t>New Girl</w:t>
      </w:r>
      <w:r w:rsidRPr="008C603A">
        <w:rPr>
          <w:rFonts w:hint="eastAsia"/>
          <w:color w:val="000000"/>
          <w:szCs w:val="21"/>
          <w:lang w:val="en"/>
        </w:rPr>
        <w:t>）、《坏姐妹》（</w:t>
      </w:r>
      <w:r w:rsidRPr="008C603A">
        <w:rPr>
          <w:i/>
          <w:color w:val="000000"/>
          <w:szCs w:val="21"/>
          <w:lang w:val="en"/>
        </w:rPr>
        <w:t>Bad Sisters</w:t>
      </w:r>
      <w:r w:rsidRPr="008C603A">
        <w:rPr>
          <w:rFonts w:hint="eastAsia"/>
          <w:color w:val="000000"/>
          <w:szCs w:val="21"/>
          <w:lang w:val="en"/>
        </w:rPr>
        <w:t>）主创</w:t>
      </w:r>
    </w:p>
    <w:p w:rsidR="008C603A" w:rsidRDefault="008C603A" w:rsidP="008C603A">
      <w:pPr>
        <w:rPr>
          <w:color w:val="000000"/>
          <w:szCs w:val="21"/>
          <w:lang w:val="en"/>
        </w:rPr>
      </w:pPr>
    </w:p>
    <w:p w:rsidR="008C603A" w:rsidRPr="008C603A" w:rsidRDefault="008C603A" w:rsidP="008C603A">
      <w:pPr>
        <w:ind w:firstLine="420"/>
        <w:rPr>
          <w:rFonts w:hint="eastAsia"/>
          <w:color w:val="000000"/>
          <w:szCs w:val="21"/>
          <w:lang w:val="en"/>
        </w:rPr>
      </w:pPr>
      <w:r w:rsidRPr="008C603A">
        <w:rPr>
          <w:rFonts w:hint="eastAsia"/>
          <w:color w:val="000000"/>
          <w:szCs w:val="21"/>
          <w:lang w:val="en"/>
        </w:rPr>
        <w:t>“《疯狂遗孀》是一段轻松又真挚的旅程，带你走进交织着悲伤、友谊与城郊生活的奇妙世界。在这里丈夫离世，遗孀说谎；凡没能将你击垮的，终将让你变得风趣又无畏。”</w:t>
      </w:r>
    </w:p>
    <w:p w:rsidR="008C603A" w:rsidRPr="008C603A" w:rsidRDefault="008C603A" w:rsidP="008C603A">
      <w:pPr>
        <w:jc w:val="right"/>
        <w:rPr>
          <w:rFonts w:hint="eastAsia"/>
          <w:color w:val="000000"/>
          <w:szCs w:val="21"/>
          <w:lang w:val="en"/>
        </w:rPr>
      </w:pPr>
      <w:r w:rsidRPr="008C603A">
        <w:rPr>
          <w:rFonts w:hint="eastAsia"/>
          <w:color w:val="000000"/>
          <w:szCs w:val="21"/>
          <w:lang w:val="en"/>
        </w:rPr>
        <w:t>——</w:t>
      </w:r>
      <w:r w:rsidRPr="008C603A">
        <w:rPr>
          <w:color w:val="000000"/>
          <w:szCs w:val="21"/>
          <w:lang w:val="en"/>
        </w:rPr>
        <w:t xml:space="preserve"> </w:t>
      </w:r>
      <w:r w:rsidRPr="008C603A">
        <w:rPr>
          <w:rFonts w:hint="eastAsia"/>
          <w:color w:val="000000"/>
          <w:szCs w:val="21"/>
          <w:lang w:val="en"/>
        </w:rPr>
        <w:t>诺拉</w:t>
      </w:r>
      <w:r w:rsidRPr="008C603A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8C603A">
        <w:rPr>
          <w:rFonts w:ascii="宋体" w:hAnsi="宋体" w:cs="宋体" w:hint="eastAsia"/>
          <w:color w:val="000000"/>
          <w:szCs w:val="21"/>
          <w:lang w:val="en"/>
        </w:rPr>
        <w:t>麦金纳尼（</w:t>
      </w:r>
      <w:r w:rsidRPr="008C603A">
        <w:rPr>
          <w:color w:val="000000"/>
          <w:szCs w:val="21"/>
          <w:lang w:val="en"/>
        </w:rPr>
        <w:t xml:space="preserve">Nora </w:t>
      </w:r>
      <w:proofErr w:type="spellStart"/>
      <w:r w:rsidRPr="008C603A">
        <w:rPr>
          <w:color w:val="000000"/>
          <w:szCs w:val="21"/>
          <w:lang w:val="en"/>
        </w:rPr>
        <w:t>McInerny</w:t>
      </w:r>
      <w:proofErr w:type="spellEnd"/>
      <w:r w:rsidRPr="008C603A">
        <w:rPr>
          <w:rFonts w:hint="eastAsia"/>
          <w:color w:val="000000"/>
          <w:szCs w:val="21"/>
          <w:lang w:val="en"/>
        </w:rPr>
        <w:t>），《今日美国》畅销书作家，《只剩糟糕情绪》（</w:t>
      </w:r>
      <w:r w:rsidRPr="008C603A">
        <w:rPr>
          <w:i/>
          <w:color w:val="000000"/>
          <w:szCs w:val="21"/>
          <w:lang w:val="en"/>
        </w:rPr>
        <w:t>Bad Vibes Only</w:t>
      </w:r>
      <w:r w:rsidRPr="008C603A">
        <w:rPr>
          <w:rFonts w:hint="eastAsia"/>
          <w:color w:val="000000"/>
          <w:szCs w:val="21"/>
          <w:lang w:val="en"/>
        </w:rPr>
        <w:t>）作者，</w:t>
      </w:r>
      <w:proofErr w:type="gramStart"/>
      <w:r w:rsidRPr="008C603A">
        <w:rPr>
          <w:rFonts w:hint="eastAsia"/>
          <w:color w:val="000000"/>
          <w:szCs w:val="21"/>
          <w:lang w:val="en"/>
        </w:rPr>
        <w:t>播客《糟透了，多谢关心》</w:t>
      </w:r>
      <w:proofErr w:type="gramEnd"/>
      <w:r w:rsidRPr="008C603A">
        <w:rPr>
          <w:rFonts w:hint="eastAsia"/>
          <w:color w:val="000000"/>
          <w:szCs w:val="21"/>
          <w:lang w:val="en"/>
        </w:rPr>
        <w:t>（</w:t>
      </w:r>
      <w:r w:rsidRPr="008C603A">
        <w:rPr>
          <w:i/>
          <w:color w:val="000000"/>
          <w:szCs w:val="21"/>
          <w:lang w:val="en"/>
        </w:rPr>
        <w:t>Terrible, Thanks for Asking</w:t>
      </w:r>
      <w:r w:rsidRPr="008C603A">
        <w:rPr>
          <w:rFonts w:hint="eastAsia"/>
          <w:color w:val="000000"/>
          <w:szCs w:val="21"/>
          <w:lang w:val="en"/>
        </w:rPr>
        <w:t>）主持人</w:t>
      </w:r>
    </w:p>
    <w:p w:rsidR="00AC35A9" w:rsidRPr="004209F2" w:rsidRDefault="00AC35A9">
      <w:pPr>
        <w:rPr>
          <w:b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lastRenderedPageBreak/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EBE" w:rsidRDefault="00664EBE">
      <w:r>
        <w:separator/>
      </w:r>
    </w:p>
  </w:endnote>
  <w:endnote w:type="continuationSeparator" w:id="0">
    <w:p w:rsidR="00664EBE" w:rsidRDefault="0066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EBE" w:rsidRDefault="00664EBE">
      <w:r>
        <w:separator/>
      </w:r>
    </w:p>
  </w:footnote>
  <w:footnote w:type="continuationSeparator" w:id="0">
    <w:p w:rsidR="00664EBE" w:rsidRDefault="0066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181DD1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1DD1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48F7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4EBE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0404"/>
    <w:rsid w:val="008833DC"/>
    <w:rsid w:val="00895CB6"/>
    <w:rsid w:val="008A6811"/>
    <w:rsid w:val="008A7AE7"/>
    <w:rsid w:val="008C0420"/>
    <w:rsid w:val="008C4BCC"/>
    <w:rsid w:val="008C603A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443D2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12E5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834F2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00DEE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02C8EE72-E0E0-4213-B34E-BC4260F6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FD112-48D9-4099-A123-A22A5EC3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53</TotalTime>
  <Pages>3</Pages>
  <Words>344</Words>
  <Characters>1966</Characters>
  <Application>Microsoft Office Word</Application>
  <DocSecurity>0</DocSecurity>
  <Lines>16</Lines>
  <Paragraphs>4</Paragraphs>
  <ScaleCrop>false</ScaleCrop>
  <Company>2ndSpAcE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4</cp:revision>
  <cp:lastPrinted>2005-06-10T06:33:00Z</cp:lastPrinted>
  <dcterms:created xsi:type="dcterms:W3CDTF">2026-08-13T08:01:00Z</dcterms:created>
  <dcterms:modified xsi:type="dcterms:W3CDTF">2026-08-13T08:54:00Z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