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F67F1" w14:textId="77777777" w:rsidR="00B37B36" w:rsidRDefault="00B37B3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2133B6D" w14:textId="77777777" w:rsidR="00B37B36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46DBAB40" w14:textId="77777777" w:rsidR="00B37B36" w:rsidRDefault="00B37B3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4458A3E" w14:textId="77777777" w:rsidR="00B37B36" w:rsidRDefault="00B37B36">
      <w:pPr>
        <w:rPr>
          <w:b/>
          <w:color w:val="000000"/>
          <w:szCs w:val="21"/>
        </w:rPr>
      </w:pPr>
    </w:p>
    <w:p w14:paraId="2AD55E1E" w14:textId="0696283E" w:rsidR="00B37B36" w:rsidRDefault="00597A7F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18DA86" wp14:editId="6F55F83B">
            <wp:simplePos x="0" y="0"/>
            <wp:positionH relativeFrom="column">
              <wp:posOffset>3796665</wp:posOffset>
            </wp:positionH>
            <wp:positionV relativeFrom="paragraph">
              <wp:posOffset>18415</wp:posOffset>
            </wp:positionV>
            <wp:extent cx="1607185" cy="2540000"/>
            <wp:effectExtent l="0" t="0" r="0" b="0"/>
            <wp:wrapSquare wrapText="bothSides"/>
            <wp:docPr id="1511922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68087E" w:rsidRPr="0068087E">
        <w:rPr>
          <w:b/>
          <w:szCs w:val="21"/>
        </w:rPr>
        <w:t>心比山高：从人生低谷到阿尔卑斯之巅</w:t>
      </w:r>
      <w:r w:rsidR="00000000">
        <w:rPr>
          <w:b/>
          <w:szCs w:val="21"/>
        </w:rPr>
        <w:t>》</w:t>
      </w:r>
    </w:p>
    <w:p w14:paraId="56886676" w14:textId="60A6162B" w:rsidR="00B37B36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MIND OVER MOUNTAIN: How I Conquered The Highest Peaks Of The Alps And Found Mental Strength Through Extreme Cold</w:t>
      </w:r>
    </w:p>
    <w:p w14:paraId="49CF943C" w14:textId="4A6004AC" w:rsidR="00B37B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proofErr w:type="spellStart"/>
      <w:r>
        <w:rPr>
          <w:rFonts w:hint="eastAsia"/>
          <w:b/>
          <w:color w:val="000000"/>
          <w:szCs w:val="21"/>
        </w:rPr>
        <w:t>Sukkhadas</w:t>
      </w:r>
      <w:proofErr w:type="spellEnd"/>
      <w:r>
        <w:rPr>
          <w:rFonts w:hint="eastAsia"/>
          <w:b/>
          <w:color w:val="000000"/>
          <w:szCs w:val="21"/>
        </w:rPr>
        <w:t xml:space="preserve"> Ingo Auer</w:t>
      </w:r>
    </w:p>
    <w:p w14:paraId="3B7693B2" w14:textId="5E39DF39" w:rsidR="00B37B36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>Mind over Mountain</w:t>
      </w:r>
      <w:r w:rsidR="00597A7F" w:rsidRPr="00597A7F">
        <w:rPr>
          <w:b/>
          <w:color w:val="000000"/>
          <w:szCs w:val="21"/>
        </w:rPr>
        <w:t xml:space="preserve">: Mit der Kraft der </w:t>
      </w:r>
      <w:proofErr w:type="spellStart"/>
      <w:r w:rsidR="00597A7F" w:rsidRPr="00597A7F">
        <w:rPr>
          <w:b/>
          <w:color w:val="000000"/>
          <w:szCs w:val="21"/>
        </w:rPr>
        <w:t>Kälte</w:t>
      </w:r>
      <w:proofErr w:type="spellEnd"/>
      <w:r w:rsidR="00597A7F" w:rsidRPr="00597A7F">
        <w:rPr>
          <w:b/>
          <w:color w:val="000000"/>
          <w:szCs w:val="21"/>
        </w:rPr>
        <w:t xml:space="preserve"> </w:t>
      </w:r>
      <w:proofErr w:type="spellStart"/>
      <w:r w:rsidR="00597A7F" w:rsidRPr="00597A7F">
        <w:rPr>
          <w:b/>
          <w:color w:val="000000"/>
          <w:szCs w:val="21"/>
        </w:rPr>
        <w:t>zu</w:t>
      </w:r>
      <w:proofErr w:type="spellEnd"/>
      <w:r w:rsidR="00597A7F" w:rsidRPr="00597A7F">
        <w:rPr>
          <w:b/>
          <w:color w:val="000000"/>
          <w:szCs w:val="21"/>
        </w:rPr>
        <w:t xml:space="preserve"> </w:t>
      </w:r>
      <w:proofErr w:type="spellStart"/>
      <w:r w:rsidR="00597A7F" w:rsidRPr="00597A7F">
        <w:rPr>
          <w:b/>
          <w:color w:val="000000"/>
          <w:szCs w:val="21"/>
        </w:rPr>
        <w:t>innerer</w:t>
      </w:r>
      <w:proofErr w:type="spellEnd"/>
      <w:r w:rsidR="00597A7F" w:rsidRPr="00597A7F">
        <w:rPr>
          <w:b/>
          <w:color w:val="000000"/>
          <w:szCs w:val="21"/>
        </w:rPr>
        <w:t xml:space="preserve"> </w:t>
      </w:r>
      <w:proofErr w:type="spellStart"/>
      <w:r w:rsidR="00597A7F" w:rsidRPr="00597A7F">
        <w:rPr>
          <w:b/>
          <w:color w:val="000000"/>
          <w:szCs w:val="21"/>
        </w:rPr>
        <w:t>Stärke</w:t>
      </w:r>
      <w:proofErr w:type="spellEnd"/>
    </w:p>
    <w:p w14:paraId="4F0CDB98" w14:textId="77777777" w:rsidR="00B37B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 xml:space="preserve">Goldmann/Penguin Random House </w:t>
      </w:r>
      <w:proofErr w:type="spellStart"/>
      <w:r>
        <w:rPr>
          <w:rFonts w:hint="eastAsia"/>
          <w:b/>
          <w:color w:val="000000"/>
          <w:szCs w:val="21"/>
        </w:rPr>
        <w:t>Verlagsgruppe</w:t>
      </w:r>
      <w:proofErr w:type="spellEnd"/>
    </w:p>
    <w:p w14:paraId="3B513E72" w14:textId="77777777" w:rsidR="00B37B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36D5684B" w14:textId="5B4CACBA" w:rsidR="00B37B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</w:t>
      </w:r>
      <w:r w:rsidR="00597A7F">
        <w:rPr>
          <w:rFonts w:hint="eastAsia"/>
          <w:b/>
          <w:color w:val="000000"/>
          <w:szCs w:val="21"/>
        </w:rPr>
        <w:t>56</w:t>
      </w:r>
      <w:r>
        <w:rPr>
          <w:b/>
          <w:color w:val="000000"/>
          <w:szCs w:val="21"/>
        </w:rPr>
        <w:t>页</w:t>
      </w:r>
    </w:p>
    <w:p w14:paraId="340EC6A9" w14:textId="77777777" w:rsidR="00B37B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10</w:t>
      </w:r>
      <w:r>
        <w:rPr>
          <w:b/>
          <w:color w:val="000000"/>
          <w:szCs w:val="21"/>
        </w:rPr>
        <w:t>月</w:t>
      </w:r>
    </w:p>
    <w:p w14:paraId="35E80AD3" w14:textId="77777777" w:rsidR="00B37B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21F41ACB" w14:textId="77777777" w:rsidR="00B37B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CB4A4EE" w14:textId="77777777" w:rsidR="00B37B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心灵励志</w:t>
      </w:r>
    </w:p>
    <w:p w14:paraId="2928075E" w14:textId="683E5880" w:rsidR="00B37B36" w:rsidRDefault="00B37B36">
      <w:pPr>
        <w:rPr>
          <w:b/>
          <w:bCs/>
          <w:color w:val="000000"/>
          <w:szCs w:val="21"/>
        </w:rPr>
      </w:pPr>
    </w:p>
    <w:p w14:paraId="7FAF70DE" w14:textId="77777777" w:rsidR="00B37B36" w:rsidRDefault="00B37B36">
      <w:pPr>
        <w:rPr>
          <w:b/>
          <w:bCs/>
          <w:color w:val="000000"/>
          <w:szCs w:val="21"/>
        </w:rPr>
      </w:pPr>
    </w:p>
    <w:p w14:paraId="0889FF0B" w14:textId="77777777" w:rsidR="00B37B36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0625526A" w14:textId="77777777" w:rsidR="00597A7F" w:rsidRDefault="00597A7F" w:rsidP="006304AB">
      <w:pPr>
        <w:rPr>
          <w:rFonts w:ascii="楷体" w:eastAsia="楷体" w:hAnsi="楷体" w:hint="eastAsia"/>
          <w:bCs/>
          <w:color w:val="000000"/>
          <w:szCs w:val="21"/>
        </w:rPr>
      </w:pPr>
    </w:p>
    <w:p w14:paraId="0D3CEAE3" w14:textId="614A75CD" w:rsidR="00597A7F" w:rsidRPr="00597A7F" w:rsidRDefault="00597A7F" w:rsidP="00597A7F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 w:rsidRPr="00597A7F">
        <w:rPr>
          <w:rFonts w:ascii="楷体" w:eastAsia="楷体" w:hAnsi="楷体" w:hint="eastAsia"/>
          <w:bCs/>
          <w:color w:val="000000"/>
          <w:szCs w:val="21"/>
        </w:rPr>
        <w:t>很多人</w:t>
      </w:r>
      <w:r>
        <w:rPr>
          <w:rFonts w:ascii="楷体" w:eastAsia="楷体" w:hAnsi="楷体" w:hint="eastAsia"/>
          <w:bCs/>
          <w:color w:val="000000"/>
          <w:szCs w:val="21"/>
        </w:rPr>
        <w:t>将</w:t>
      </w:r>
      <w:r w:rsidRPr="00597A7F">
        <w:rPr>
          <w:rFonts w:ascii="楷体" w:eastAsia="楷体" w:hAnsi="楷体" w:hint="eastAsia"/>
          <w:bCs/>
          <w:color w:val="000000"/>
          <w:szCs w:val="21"/>
        </w:rPr>
        <w:t>内心强大理解为靠意志说服自己</w:t>
      </w:r>
      <w:r w:rsidR="006304AB">
        <w:rPr>
          <w:rFonts w:ascii="楷体" w:eastAsia="楷体" w:hAnsi="楷体" w:hint="eastAsia"/>
          <w:bCs/>
          <w:color w:val="000000"/>
          <w:szCs w:val="21"/>
        </w:rPr>
        <w:t>的身体坚持下去，但</w:t>
      </w:r>
      <w:r w:rsidRPr="00597A7F">
        <w:rPr>
          <w:rFonts w:ascii="楷体" w:eastAsia="楷体" w:hAnsi="楷体" w:hint="eastAsia"/>
          <w:bCs/>
          <w:color w:val="000000"/>
          <w:szCs w:val="21"/>
        </w:rPr>
        <w:t>作者</w:t>
      </w:r>
      <w:r w:rsidRPr="00597A7F">
        <w:rPr>
          <w:rFonts w:ascii="楷体" w:eastAsia="楷体" w:hAnsi="楷体"/>
          <w:bCs/>
          <w:color w:val="000000"/>
          <w:szCs w:val="21"/>
        </w:rPr>
        <w:t>苏卡达斯·英戈·奥尔</w:t>
      </w:r>
      <w:r w:rsidRPr="00597A7F">
        <w:rPr>
          <w:rFonts w:ascii="楷体" w:eastAsia="楷体" w:hAnsi="楷体" w:hint="eastAsia"/>
          <w:bCs/>
          <w:color w:val="000000"/>
          <w:szCs w:val="21"/>
        </w:rPr>
        <w:t>的经历却表明，精神状态与身体感受始终彼此牵动。2016年，他因长期透支陷入职业倦怠和抑郁低谷，连料理日常生活都变得困难。</w:t>
      </w:r>
      <w:r w:rsidR="006304AB">
        <w:rPr>
          <w:rFonts w:ascii="楷体" w:eastAsia="楷体" w:hAnsi="楷体" w:hint="eastAsia"/>
          <w:bCs/>
          <w:color w:val="000000"/>
          <w:szCs w:val="21"/>
        </w:rPr>
        <w:t>在尝试</w:t>
      </w:r>
      <w:r w:rsidRPr="00597A7F">
        <w:rPr>
          <w:rFonts w:ascii="楷体" w:eastAsia="楷体" w:hAnsi="楷体" w:hint="eastAsia"/>
          <w:bCs/>
          <w:color w:val="000000"/>
          <w:szCs w:val="21"/>
        </w:rPr>
        <w:t>呼吸练习和循序渐进的冷水训练</w:t>
      </w:r>
      <w:r w:rsidR="006304AB">
        <w:rPr>
          <w:rFonts w:ascii="楷体" w:eastAsia="楷体" w:hAnsi="楷体" w:hint="eastAsia"/>
          <w:bCs/>
          <w:color w:val="000000"/>
          <w:szCs w:val="21"/>
        </w:rPr>
        <w:t>后</w:t>
      </w:r>
      <w:r w:rsidRPr="00597A7F">
        <w:rPr>
          <w:rFonts w:ascii="楷体" w:eastAsia="楷体" w:hAnsi="楷体" w:hint="eastAsia"/>
          <w:bCs/>
          <w:color w:val="000000"/>
          <w:szCs w:val="21"/>
        </w:rPr>
        <w:t>，他</w:t>
      </w:r>
      <w:r w:rsidR="006304AB">
        <w:rPr>
          <w:rFonts w:ascii="楷体" w:eastAsia="楷体" w:hAnsi="楷体" w:hint="eastAsia"/>
          <w:bCs/>
          <w:color w:val="000000"/>
          <w:szCs w:val="21"/>
        </w:rPr>
        <w:t>开始</w:t>
      </w:r>
      <w:r w:rsidRPr="00597A7F">
        <w:rPr>
          <w:rFonts w:ascii="楷体" w:eastAsia="楷体" w:hAnsi="楷体" w:hint="eastAsia"/>
          <w:bCs/>
          <w:color w:val="000000"/>
          <w:szCs w:val="21"/>
        </w:rPr>
        <w:t>重新感受到身体、恢复行动力</w:t>
      </w:r>
      <w:r w:rsidR="006304AB">
        <w:rPr>
          <w:rFonts w:ascii="楷体" w:eastAsia="楷体" w:hAnsi="楷体" w:hint="eastAsia"/>
          <w:bCs/>
          <w:color w:val="000000"/>
          <w:szCs w:val="21"/>
        </w:rPr>
        <w:t>。这</w:t>
      </w:r>
      <w:r w:rsidRPr="00597A7F">
        <w:rPr>
          <w:rFonts w:ascii="楷体" w:eastAsia="楷体" w:hAnsi="楷体" w:hint="eastAsia"/>
          <w:bCs/>
          <w:color w:val="000000"/>
          <w:szCs w:val="21"/>
        </w:rPr>
        <w:t>也使他意识到：</w:t>
      </w:r>
      <w:r w:rsidR="006304AB" w:rsidRPr="006304AB">
        <w:rPr>
          <w:rFonts w:ascii="楷体" w:eastAsia="楷体" w:hAnsi="楷体" w:hint="eastAsia"/>
          <w:b/>
          <w:color w:val="000000"/>
          <w:szCs w:val="21"/>
        </w:rPr>
        <w:t>想要</w:t>
      </w:r>
      <w:r w:rsidRPr="006304AB">
        <w:rPr>
          <w:rFonts w:ascii="楷体" w:eastAsia="楷体" w:hAnsi="楷体" w:hint="eastAsia"/>
          <w:b/>
          <w:color w:val="000000"/>
          <w:szCs w:val="21"/>
        </w:rPr>
        <w:t>走出困境</w:t>
      </w:r>
      <w:r w:rsidR="006304AB" w:rsidRPr="006304AB">
        <w:rPr>
          <w:rFonts w:ascii="楷体" w:eastAsia="楷体" w:hAnsi="楷体" w:hint="eastAsia"/>
          <w:b/>
          <w:color w:val="000000"/>
          <w:szCs w:val="21"/>
        </w:rPr>
        <w:t>，你也可以</w:t>
      </w:r>
      <w:r w:rsidRPr="006304AB">
        <w:rPr>
          <w:rFonts w:ascii="楷体" w:eastAsia="楷体" w:hAnsi="楷体" w:hint="eastAsia"/>
          <w:b/>
          <w:color w:val="000000"/>
          <w:szCs w:val="21"/>
        </w:rPr>
        <w:t>从一次呼吸、一次冷水浴这样具体而微小的行动开始</w:t>
      </w:r>
      <w:r w:rsidRPr="00597A7F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750BAEC6" w14:textId="77777777" w:rsidR="00597A7F" w:rsidRPr="00597A7F" w:rsidRDefault="00597A7F" w:rsidP="00597A7F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6AFB1AC1" w14:textId="236D187E" w:rsidR="00597A7F" w:rsidRDefault="00597A7F" w:rsidP="00597A7F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 w:rsidRPr="00597A7F">
        <w:rPr>
          <w:rFonts w:ascii="楷体" w:eastAsia="楷体" w:hAnsi="楷体" w:hint="eastAsia"/>
          <w:bCs/>
          <w:color w:val="000000"/>
          <w:szCs w:val="21"/>
        </w:rPr>
        <w:t>此后，他</w:t>
      </w:r>
      <w:r w:rsidRPr="006304AB">
        <w:rPr>
          <w:rFonts w:ascii="楷体" w:eastAsia="楷体" w:hAnsi="楷体" w:hint="eastAsia"/>
          <w:b/>
          <w:color w:val="000000"/>
          <w:szCs w:val="21"/>
        </w:rPr>
        <w:t>以短裤轻装攀登德国、奥地利、瑞士、法国等阿尔卑斯</w:t>
      </w:r>
      <w:r w:rsidRPr="006304AB">
        <w:rPr>
          <w:rFonts w:ascii="楷体" w:eastAsia="楷体" w:hAnsi="楷体" w:hint="eastAsia"/>
          <w:b/>
          <w:color w:val="000000"/>
          <w:szCs w:val="21"/>
        </w:rPr>
        <w:t>七国</w:t>
      </w:r>
      <w:r w:rsidRPr="006304AB">
        <w:rPr>
          <w:rFonts w:ascii="楷体" w:eastAsia="楷体" w:hAnsi="楷体" w:hint="eastAsia"/>
          <w:b/>
          <w:color w:val="000000"/>
          <w:szCs w:val="21"/>
        </w:rPr>
        <w:t>的最高峰</w:t>
      </w:r>
      <w:r w:rsidRPr="00597A7F">
        <w:rPr>
          <w:rFonts w:ascii="楷体" w:eastAsia="楷体" w:hAnsi="楷体" w:hint="eastAsia"/>
          <w:bCs/>
          <w:color w:val="000000"/>
          <w:szCs w:val="21"/>
        </w:rPr>
        <w:t>。</w:t>
      </w:r>
      <w:r>
        <w:rPr>
          <w:rFonts w:ascii="楷体" w:eastAsia="楷体" w:hAnsi="楷体" w:hint="eastAsia"/>
          <w:bCs/>
          <w:color w:val="000000"/>
          <w:szCs w:val="21"/>
        </w:rPr>
        <w:t>在冒险中，</w:t>
      </w:r>
      <w:r w:rsidRPr="00597A7F">
        <w:rPr>
          <w:rFonts w:ascii="楷体" w:eastAsia="楷体" w:hAnsi="楷体" w:hint="eastAsia"/>
          <w:bCs/>
          <w:color w:val="000000"/>
          <w:szCs w:val="21"/>
        </w:rPr>
        <w:t>恶劣天气、失温危险</w:t>
      </w:r>
      <w:r>
        <w:rPr>
          <w:rFonts w:ascii="楷体" w:eastAsia="楷体" w:hAnsi="楷体" w:hint="eastAsia"/>
          <w:bCs/>
          <w:color w:val="000000"/>
          <w:szCs w:val="21"/>
        </w:rPr>
        <w:t>和</w:t>
      </w:r>
      <w:r w:rsidRPr="00597A7F">
        <w:rPr>
          <w:rFonts w:ascii="楷体" w:eastAsia="楷体" w:hAnsi="楷体" w:hint="eastAsia"/>
          <w:bCs/>
          <w:color w:val="000000"/>
          <w:szCs w:val="21"/>
        </w:rPr>
        <w:t>身体</w:t>
      </w:r>
      <w:r w:rsidR="006304AB">
        <w:rPr>
          <w:rFonts w:ascii="楷体" w:eastAsia="楷体" w:hAnsi="楷体" w:hint="eastAsia"/>
          <w:bCs/>
          <w:color w:val="000000"/>
          <w:szCs w:val="21"/>
        </w:rPr>
        <w:t>发出的</w:t>
      </w:r>
      <w:r w:rsidRPr="00597A7F">
        <w:rPr>
          <w:rFonts w:ascii="楷体" w:eastAsia="楷体" w:hAnsi="楷体" w:hint="eastAsia"/>
          <w:bCs/>
          <w:color w:val="000000"/>
          <w:szCs w:val="21"/>
        </w:rPr>
        <w:t>警报，都在提醒他尊重自然、承认限度，</w:t>
      </w:r>
      <w:r w:rsidR="006304AB">
        <w:rPr>
          <w:rFonts w:ascii="楷体" w:eastAsia="楷体" w:hAnsi="楷体" w:hint="eastAsia"/>
          <w:bCs/>
          <w:color w:val="000000"/>
          <w:szCs w:val="21"/>
        </w:rPr>
        <w:t>在</w:t>
      </w:r>
      <w:r w:rsidRPr="00597A7F">
        <w:rPr>
          <w:rFonts w:ascii="楷体" w:eastAsia="楷体" w:hAnsi="楷体" w:hint="eastAsia"/>
          <w:bCs/>
          <w:color w:val="000000"/>
          <w:szCs w:val="21"/>
        </w:rPr>
        <w:t>必要时及时停下。</w:t>
      </w:r>
      <w:r w:rsidR="006304AB" w:rsidRPr="006304AB">
        <w:rPr>
          <w:rFonts w:ascii="楷体" w:eastAsia="楷体" w:hAnsi="楷体" w:hint="eastAsia"/>
          <w:b/>
          <w:color w:val="000000"/>
          <w:szCs w:val="21"/>
        </w:rPr>
        <w:t>其实它</w:t>
      </w:r>
      <w:r w:rsidRPr="006304AB">
        <w:rPr>
          <w:rFonts w:ascii="楷体" w:eastAsia="楷体" w:hAnsi="楷体" w:hint="eastAsia"/>
          <w:b/>
          <w:color w:val="000000"/>
          <w:szCs w:val="21"/>
        </w:rPr>
        <w:t>想鼓励读者挑战的并非高山本身，而是找到属于自己的那座“山”，以适度、可控的压力重新</w:t>
      </w:r>
      <w:r w:rsidR="006304AB" w:rsidRPr="006304AB">
        <w:rPr>
          <w:rFonts w:ascii="楷体" w:eastAsia="楷体" w:hAnsi="楷体" w:hint="eastAsia"/>
          <w:b/>
          <w:color w:val="000000"/>
          <w:szCs w:val="21"/>
        </w:rPr>
        <w:t>掌控自己的</w:t>
      </w:r>
      <w:r w:rsidRPr="006304AB">
        <w:rPr>
          <w:rFonts w:ascii="楷体" w:eastAsia="楷体" w:hAnsi="楷体" w:hint="eastAsia"/>
          <w:b/>
          <w:color w:val="000000"/>
          <w:szCs w:val="21"/>
        </w:rPr>
        <w:t>身体和生活</w:t>
      </w:r>
      <w:r w:rsidRPr="00597A7F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7EA85952" w14:textId="77777777" w:rsidR="00B37B36" w:rsidRDefault="00B37B36" w:rsidP="006304AB">
      <w:pPr>
        <w:rPr>
          <w:rFonts w:ascii="楷体" w:eastAsia="楷体" w:hAnsi="楷体" w:hint="eastAsia"/>
          <w:bCs/>
          <w:color w:val="000000"/>
          <w:szCs w:val="21"/>
        </w:rPr>
      </w:pPr>
    </w:p>
    <w:p w14:paraId="30EB6973" w14:textId="77777777" w:rsidR="00B37B36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523926FC" w14:textId="77777777" w:rsidR="00B37B36" w:rsidRDefault="00B37B36">
      <w:pPr>
        <w:rPr>
          <w:color w:val="000000"/>
          <w:szCs w:val="21"/>
        </w:rPr>
      </w:pPr>
    </w:p>
    <w:p w14:paraId="759972F3" w14:textId="3D9A87B2" w:rsidR="00B37B36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68087E">
        <w:rPr>
          <w:rFonts w:hint="eastAsia"/>
          <w:b/>
          <w:bCs/>
          <w:color w:val="000000"/>
          <w:szCs w:val="21"/>
        </w:rPr>
        <w:t>作者亲身经历，书中完整记录高山险境、暴风雪遇险、攀登失败与再度出发的故事，既是冒险故事，也是走出精神低谷的个人回忆录</w:t>
      </w:r>
      <w:r>
        <w:rPr>
          <w:rFonts w:hint="eastAsia"/>
          <w:color w:val="000000"/>
          <w:szCs w:val="21"/>
        </w:rPr>
        <w:t>。</w:t>
      </w:r>
    </w:p>
    <w:p w14:paraId="1ADBD994" w14:textId="77777777" w:rsidR="00B37B36" w:rsidRDefault="00B37B36">
      <w:pPr>
        <w:ind w:firstLineChars="200" w:firstLine="420"/>
        <w:rPr>
          <w:color w:val="000000"/>
          <w:szCs w:val="21"/>
        </w:rPr>
      </w:pPr>
    </w:p>
    <w:p w14:paraId="7F36BBA2" w14:textId="1F5CDDC7" w:rsidR="00B37B36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68087E">
        <w:rPr>
          <w:rFonts w:hint="eastAsia"/>
          <w:b/>
          <w:bCs/>
          <w:color w:val="000000"/>
          <w:szCs w:val="21"/>
        </w:rPr>
        <w:t>书中还整理呼吸练习、新手低温训练、冰浴入门、低温徒步安全守则、失温应急处理等知识，适合户外爱好者、想要练习身心调节的普通读者</w:t>
      </w:r>
      <w:r>
        <w:rPr>
          <w:rFonts w:hint="eastAsia"/>
          <w:color w:val="000000"/>
          <w:szCs w:val="21"/>
        </w:rPr>
        <w:t>。</w:t>
      </w:r>
    </w:p>
    <w:p w14:paraId="71C930E2" w14:textId="77777777" w:rsidR="00B37B36" w:rsidRDefault="00B37B36">
      <w:pPr>
        <w:rPr>
          <w:color w:val="000000"/>
          <w:szCs w:val="21"/>
        </w:rPr>
      </w:pPr>
    </w:p>
    <w:p w14:paraId="4E6531D5" w14:textId="77777777" w:rsidR="00B37B36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*</w:t>
      </w:r>
      <w:r>
        <w:rPr>
          <w:color w:val="000000"/>
          <w:szCs w:val="21"/>
        </w:rPr>
        <w:t>**</w:t>
      </w:r>
    </w:p>
    <w:p w14:paraId="1B35893B" w14:textId="77777777" w:rsidR="00B37B36" w:rsidRDefault="00B37B36">
      <w:pPr>
        <w:rPr>
          <w:color w:val="000000"/>
          <w:szCs w:val="21"/>
        </w:rPr>
      </w:pPr>
    </w:p>
    <w:p w14:paraId="6FDE4F88" w14:textId="77777777" w:rsidR="00B37B36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只穿着鞋、短裤和帽子，没有任何抵御冰雪的防护装备，在海拔</w:t>
      </w:r>
      <w:r>
        <w:rPr>
          <w:rFonts w:hint="eastAsia"/>
          <w:color w:val="000000"/>
          <w:szCs w:val="21"/>
        </w:rPr>
        <w:t>4000</w:t>
      </w:r>
      <w:r>
        <w:rPr>
          <w:rFonts w:hint="eastAsia"/>
          <w:color w:val="000000"/>
          <w:szCs w:val="21"/>
        </w:rPr>
        <w:t>多米的高山上直面严寒与暴风雪，出生于柏林的苏卡达斯·英戈·奥尔就这样踏上了挑战阿尔卑斯山脉七座最高峰的征程。与他并肩出发的，是一群志同道合的冒险者，其中包括足球世界杯冠军安德烈·许尔勒（</w:t>
      </w:r>
      <w:r>
        <w:rPr>
          <w:rFonts w:hint="eastAsia"/>
          <w:color w:val="000000"/>
          <w:szCs w:val="21"/>
        </w:rPr>
        <w:t>Andre Sch</w:t>
      </w:r>
      <w:r>
        <w:rPr>
          <w:rFonts w:hint="eastAsia"/>
          <w:color w:val="000000"/>
          <w:szCs w:val="21"/>
        </w:rPr>
        <w:t>ü</w:t>
      </w:r>
      <w:proofErr w:type="spellStart"/>
      <w:r>
        <w:rPr>
          <w:rFonts w:hint="eastAsia"/>
          <w:color w:val="000000"/>
          <w:szCs w:val="21"/>
        </w:rPr>
        <w:t>rrle</w:t>
      </w:r>
      <w:proofErr w:type="spellEnd"/>
      <w:r>
        <w:rPr>
          <w:rFonts w:hint="eastAsia"/>
          <w:color w:val="000000"/>
          <w:szCs w:val="21"/>
        </w:rPr>
        <w:t>）。在这场充满艰苦考考验的挑战中，恐惧与狂喜、失败与成功一次次近在咫尺。</w:t>
      </w:r>
    </w:p>
    <w:p w14:paraId="3E9E0FF7" w14:textId="77777777" w:rsidR="00B37B36" w:rsidRDefault="00B37B36">
      <w:pPr>
        <w:ind w:firstLineChars="200" w:firstLine="420"/>
        <w:rPr>
          <w:color w:val="000000"/>
          <w:szCs w:val="21"/>
        </w:rPr>
      </w:pPr>
    </w:p>
    <w:p w14:paraId="50D73E70" w14:textId="77777777" w:rsidR="00B37B36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作为维姆·霍夫（</w:t>
      </w:r>
      <w:r>
        <w:rPr>
          <w:rFonts w:hint="eastAsia"/>
          <w:color w:val="000000"/>
          <w:szCs w:val="21"/>
        </w:rPr>
        <w:t>Wim Hof</w:t>
      </w:r>
      <w:r>
        <w:rPr>
          <w:rFonts w:hint="eastAsia"/>
          <w:color w:val="000000"/>
          <w:szCs w:val="21"/>
        </w:rPr>
        <w:t>）方法教练，苏卡达斯将带我们探索：当一个人愿意把自己推向极限，甚至超越极限时，身体与心智究竟能够做到什么。正确进行极端冷暴露，不仅可能对免疫系统产生积极作用，也可能帮助我们走出压力、职业倦怠和抑郁的困境。这既是一段惊心动魄的亲身经历，也是一段鼓舞人心的故事，更是一份帮助我们以觉察之心呵护身心健康的指南。</w:t>
      </w:r>
    </w:p>
    <w:p w14:paraId="6C832201" w14:textId="77777777" w:rsidR="00B37B36" w:rsidRDefault="00B37B36">
      <w:pPr>
        <w:rPr>
          <w:color w:val="000000"/>
          <w:szCs w:val="21"/>
        </w:rPr>
      </w:pPr>
    </w:p>
    <w:p w14:paraId="7DBC7FF6" w14:textId="77777777" w:rsidR="00B37B36" w:rsidRDefault="00B37B36">
      <w:pPr>
        <w:rPr>
          <w:b/>
          <w:color w:val="000000"/>
        </w:rPr>
      </w:pPr>
    </w:p>
    <w:p w14:paraId="43860D75" w14:textId="77777777" w:rsidR="00B37B36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08BF1C8C" w14:textId="77777777" w:rsidR="00B37B36" w:rsidRDefault="00B37B36">
      <w:pPr>
        <w:spacing w:line="280" w:lineRule="exact"/>
        <w:rPr>
          <w:b/>
          <w:szCs w:val="21"/>
        </w:rPr>
      </w:pPr>
    </w:p>
    <w:p w14:paraId="26B6CE93" w14:textId="77777777" w:rsidR="00B37B36" w:rsidRDefault="00000000">
      <w:pPr>
        <w:ind w:firstLineChars="200"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C913BF6" wp14:editId="3AB5F8BA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933450" cy="916940"/>
            <wp:effectExtent l="0" t="0" r="6350" b="10160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t="19045" b="15318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苏卡达斯·英戈·奥尔（</w:t>
      </w:r>
      <w:proofErr w:type="spellStart"/>
      <w:r>
        <w:rPr>
          <w:rFonts w:hint="eastAsia"/>
          <w:b/>
          <w:bCs/>
          <w:color w:val="000000"/>
          <w:szCs w:val="21"/>
          <w:lang w:val="en"/>
        </w:rPr>
        <w:t>Sukkhadas</w:t>
      </w:r>
      <w:proofErr w:type="spellEnd"/>
      <w:r>
        <w:rPr>
          <w:rFonts w:hint="eastAsia"/>
          <w:b/>
          <w:bCs/>
          <w:color w:val="000000"/>
          <w:szCs w:val="21"/>
          <w:lang w:val="en"/>
        </w:rPr>
        <w:t xml:space="preserve"> Ingo Auer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曾从事广告管理工作。</w:t>
      </w:r>
      <w:r>
        <w:rPr>
          <w:rFonts w:hint="eastAsia"/>
          <w:color w:val="000000"/>
          <w:szCs w:val="21"/>
          <w:lang w:val="en"/>
        </w:rPr>
        <w:t>2018</w:t>
      </w:r>
      <w:r>
        <w:rPr>
          <w:rFonts w:hint="eastAsia"/>
          <w:color w:val="000000"/>
          <w:szCs w:val="21"/>
          <w:lang w:val="en"/>
        </w:rPr>
        <w:t>年，职业倦怠让他接触到冰浴，并在极端寒冷的体验中找到了通往新生活的道路。如今，他是认证的</w:t>
      </w:r>
      <w:r>
        <w:rPr>
          <w:rFonts w:hint="eastAsia"/>
          <w:color w:val="000000"/>
          <w:szCs w:val="21"/>
        </w:rPr>
        <w:t>维姆·霍夫（</w:t>
      </w:r>
      <w:r>
        <w:rPr>
          <w:rFonts w:hint="eastAsia"/>
          <w:color w:val="000000"/>
          <w:szCs w:val="21"/>
        </w:rPr>
        <w:t>Wim Hof</w:t>
      </w:r>
      <w:r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  <w:lang w:val="en"/>
        </w:rPr>
        <w:t>方法教练，教授冥想和呼吸技巧，帮助人们释放自身潜能</w:t>
      </w:r>
      <w:r>
        <w:rPr>
          <w:rFonts w:hint="eastAsia"/>
          <w:color w:val="000000"/>
          <w:szCs w:val="21"/>
        </w:rPr>
        <w:t>并</w:t>
      </w:r>
      <w:r>
        <w:rPr>
          <w:rFonts w:hint="eastAsia"/>
          <w:color w:val="000000"/>
          <w:szCs w:val="21"/>
          <w:lang w:val="en"/>
        </w:rPr>
        <w:t>取得非凡成果，重新找回与自己的联系。</w:t>
      </w:r>
    </w:p>
    <w:p w14:paraId="4E1F9B38" w14:textId="77777777" w:rsidR="00B37B36" w:rsidRDefault="00B37B36">
      <w:pPr>
        <w:rPr>
          <w:color w:val="000000"/>
          <w:szCs w:val="21"/>
          <w:lang w:val="en"/>
        </w:rPr>
      </w:pPr>
    </w:p>
    <w:p w14:paraId="2D928791" w14:textId="77777777" w:rsidR="00B37B36" w:rsidRDefault="00B37B36">
      <w:pPr>
        <w:rPr>
          <w:color w:val="000000"/>
          <w:szCs w:val="21"/>
          <w:lang w:val="en"/>
        </w:rPr>
      </w:pPr>
    </w:p>
    <w:p w14:paraId="69677F71" w14:textId="77777777" w:rsidR="00B37B36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429113FA" w14:textId="77777777" w:rsidR="00B37B36" w:rsidRDefault="00B37B36">
      <w:pPr>
        <w:rPr>
          <w:b/>
          <w:color w:val="000000"/>
        </w:rPr>
      </w:pPr>
    </w:p>
    <w:p w14:paraId="52B8364F" w14:textId="25384AEC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卢茨・格劳曼博士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序言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</w:t>
      </w:r>
    </w:p>
    <w:p w14:paraId="00086266" w14:textId="2EECD70B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理性审慎的低温挑战之旅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8</w:t>
      </w:r>
    </w:p>
    <w:p w14:paraId="5CB39388" w14:textId="31C717BE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序章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10</w:t>
      </w:r>
    </w:p>
    <w:p w14:paraId="702FB640" w14:textId="5535CE21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 xml:space="preserve"> 1 </w:t>
      </w:r>
      <w:r>
        <w:rPr>
          <w:rFonts w:hint="eastAsia"/>
          <w:bCs/>
          <w:color w:val="000000"/>
        </w:rPr>
        <w:t>章：楚格峰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24</w:t>
      </w:r>
    </w:p>
    <w:p w14:paraId="716FA7AA" w14:textId="68BDC0CE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 xml:space="preserve"> 2 </w:t>
      </w:r>
      <w:r>
        <w:rPr>
          <w:rFonts w:hint="eastAsia"/>
          <w:bCs/>
          <w:color w:val="000000"/>
        </w:rPr>
        <w:t>章：大格洛克纳峰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60</w:t>
      </w:r>
    </w:p>
    <w:p w14:paraId="63800CAE" w14:textId="20269F47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 xml:space="preserve"> 3 </w:t>
      </w:r>
      <w:r>
        <w:rPr>
          <w:rFonts w:hint="eastAsia"/>
          <w:bCs/>
          <w:color w:val="000000"/>
        </w:rPr>
        <w:t>章：格劳峰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85</w:t>
      </w:r>
    </w:p>
    <w:p w14:paraId="42736D04" w14:textId="36909E9D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 xml:space="preserve"> 4 </w:t>
      </w:r>
      <w:r>
        <w:rPr>
          <w:rFonts w:hint="eastAsia"/>
          <w:bCs/>
          <w:color w:val="000000"/>
        </w:rPr>
        <w:t>章：大帕拉迪索峰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115</w:t>
      </w:r>
    </w:p>
    <w:p w14:paraId="612A0B51" w14:textId="57E37E92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 xml:space="preserve"> 5 </w:t>
      </w:r>
      <w:r>
        <w:rPr>
          <w:rFonts w:hint="eastAsia"/>
          <w:bCs/>
          <w:color w:val="000000"/>
        </w:rPr>
        <w:t>章：特里格拉夫峰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148</w:t>
      </w:r>
    </w:p>
    <w:p w14:paraId="25010C9A" w14:textId="14E6D69B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 xml:space="preserve"> 6 </w:t>
      </w:r>
      <w:r>
        <w:rPr>
          <w:rFonts w:hint="eastAsia"/>
          <w:bCs/>
          <w:color w:val="000000"/>
        </w:rPr>
        <w:t>章：杜富尔峰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185</w:t>
      </w:r>
    </w:p>
    <w:p w14:paraId="344D322F" w14:textId="4B519350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 xml:space="preserve"> 7 </w:t>
      </w:r>
      <w:r>
        <w:rPr>
          <w:rFonts w:hint="eastAsia"/>
          <w:bCs/>
          <w:color w:val="000000"/>
        </w:rPr>
        <w:t>章：勃朗峰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213</w:t>
      </w:r>
    </w:p>
    <w:p w14:paraId="108AFE6F" w14:textId="2C8C9897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尾声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238</w:t>
      </w:r>
    </w:p>
    <w:p w14:paraId="3F4F9522" w14:textId="77777777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呼吸与低温：融入日常的实用方法</w:t>
      </w:r>
    </w:p>
    <w:p w14:paraId="6B1904A7" w14:textId="69B0E91C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启程之前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245</w:t>
      </w:r>
    </w:p>
    <w:p w14:paraId="39D46990" w14:textId="6A95E7DC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适配各类场景的呼吸技法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247</w:t>
      </w:r>
    </w:p>
    <w:p w14:paraId="24E28C8F" w14:textId="7D208A5A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徒步与登山时的呼吸要点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257</w:t>
      </w:r>
    </w:p>
    <w:p w14:paraId="22371C39" w14:textId="1C03B68C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新手低温耐受训练指南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262</w:t>
      </w:r>
    </w:p>
    <w:p w14:paraId="37427B1E" w14:textId="7D82E4A0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初次冰浴实操建议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264</w:t>
      </w:r>
    </w:p>
    <w:p w14:paraId="0C7A0186" w14:textId="3D7E2C8B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低温徒步出行贴士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272</w:t>
      </w:r>
    </w:p>
    <w:p w14:paraId="3F991A11" w14:textId="38351CBC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遭遇失温的正确应对方式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275</w:t>
      </w:r>
    </w:p>
    <w:p w14:paraId="6F89D457" w14:textId="4A36A628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长寿之道：守护健康、延年益寿的更多方法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277</w:t>
      </w:r>
    </w:p>
    <w:p w14:paraId="15A40977" w14:textId="331E0BD5" w:rsidR="00B37B36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致谢</w:t>
      </w:r>
      <w:r w:rsidR="00597A7F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282</w:t>
      </w:r>
    </w:p>
    <w:p w14:paraId="510BD772" w14:textId="77777777" w:rsidR="00B37B36" w:rsidRDefault="00B37B36">
      <w:pPr>
        <w:rPr>
          <w:b/>
          <w:color w:val="000000"/>
        </w:rPr>
      </w:pPr>
    </w:p>
    <w:p w14:paraId="4E55199D" w14:textId="77777777" w:rsidR="00B37B36" w:rsidRDefault="00B37B36">
      <w:pPr>
        <w:rPr>
          <w:b/>
          <w:color w:val="000000"/>
        </w:rPr>
      </w:pPr>
    </w:p>
    <w:p w14:paraId="31C476C6" w14:textId="77777777" w:rsidR="00B37B36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590D627E" w14:textId="77777777" w:rsidR="00B37B36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188706F" w14:textId="77777777" w:rsidR="00B37B3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1A4E4B69" w14:textId="77777777" w:rsidR="00B37B3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8AFC300" w14:textId="77777777" w:rsidR="00B37B3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19D8B842" w14:textId="77777777" w:rsidR="00B37B3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2A218CFA" w14:textId="77777777" w:rsidR="00B37B36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642A13DB" w14:textId="77777777" w:rsidR="00B37B3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3D48ABE0" w14:textId="77777777" w:rsidR="00B37B3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27F678C2" w14:textId="77777777" w:rsidR="00B37B3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35836FC9" w14:textId="77777777" w:rsidR="00B37B36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0E644C89" w14:textId="77777777" w:rsidR="00B37B36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38D8E76E" w14:textId="77777777" w:rsidR="00B37B36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7433419F" w14:textId="77777777" w:rsidR="00B37B36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7213BF6C" wp14:editId="7AA399DA">
            <wp:extent cx="1200150" cy="1300480"/>
            <wp:effectExtent l="0" t="0" r="6350" b="7620"/>
            <wp:docPr id="1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968B8" w14:textId="77777777" w:rsidR="00B37B36" w:rsidRDefault="00B37B36">
      <w:pPr>
        <w:ind w:right="420"/>
        <w:rPr>
          <w:rFonts w:eastAsia="Gungsuh"/>
          <w:color w:val="000000"/>
          <w:kern w:val="0"/>
          <w:szCs w:val="21"/>
        </w:rPr>
      </w:pPr>
    </w:p>
    <w:sectPr w:rsidR="00B37B3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31DE" w14:textId="77777777" w:rsidR="00F72450" w:rsidRDefault="00F72450">
      <w:r>
        <w:separator/>
      </w:r>
    </w:p>
  </w:endnote>
  <w:endnote w:type="continuationSeparator" w:id="0">
    <w:p w14:paraId="060DA67C" w14:textId="77777777" w:rsidR="00F72450" w:rsidRDefault="00F7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6EEEB" w14:textId="77777777" w:rsidR="00B37B36" w:rsidRDefault="00B37B3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40866EB" w14:textId="77777777" w:rsidR="00B37B3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1610C07" w14:textId="77777777" w:rsidR="00B37B3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33174D66" w14:textId="77777777" w:rsidR="00B37B3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001086A" w14:textId="77777777" w:rsidR="00B37B36" w:rsidRDefault="00B37B3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C1B9" w14:textId="77777777" w:rsidR="00F72450" w:rsidRDefault="00F72450">
      <w:r>
        <w:separator/>
      </w:r>
    </w:p>
  </w:footnote>
  <w:footnote w:type="continuationSeparator" w:id="0">
    <w:p w14:paraId="5D0988CD" w14:textId="77777777" w:rsidR="00F72450" w:rsidRDefault="00F72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64F6" w14:textId="77777777" w:rsidR="00B37B36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3B3A5B" wp14:editId="5F3A7BB7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2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FBF7B9" w14:textId="77777777" w:rsidR="00B37B36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61C15CAB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97A7F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04AB"/>
    <w:rsid w:val="00632D73"/>
    <w:rsid w:val="00655FA9"/>
    <w:rsid w:val="006656BA"/>
    <w:rsid w:val="00667C85"/>
    <w:rsid w:val="0068087E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177A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37B36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2450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1C15CAB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994393A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580E6D4"/>
  <w15:docId w15:val="{2F587D85-673A-4EFD-AB04-64F428DB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181</TotalTime>
  <Pages>3</Pages>
  <Words>740</Words>
  <Characters>1717</Characters>
  <Application>Microsoft Office Word</Application>
  <DocSecurity>0</DocSecurity>
  <Lines>57</Lines>
  <Paragraphs>47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2026-08-18T06:03:00Z</dcterms:created>
  <dcterms:modified xsi:type="dcterms:W3CDTF">2026-08-25T05:25:00Z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EA9313B46D31473992F0D25AE25B0B2E_11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