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0D122" w14:textId="77777777" w:rsidR="004E1C9D" w:rsidRDefault="004E1C9D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953F6A5" w14:textId="77777777" w:rsidR="004E1C9D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3529E3FF" w14:textId="77777777" w:rsidR="004E1C9D" w:rsidRDefault="004E1C9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31C6F20" w14:textId="6D17C383" w:rsidR="004E1C9D" w:rsidRDefault="004E1C9D">
      <w:pPr>
        <w:rPr>
          <w:b/>
          <w:color w:val="000000"/>
          <w:szCs w:val="21"/>
        </w:rPr>
      </w:pPr>
    </w:p>
    <w:p w14:paraId="14DFEF07" w14:textId="43B46CE1" w:rsidR="004E1C9D" w:rsidRDefault="00573BAA">
      <w:pPr>
        <w:rPr>
          <w:b/>
          <w:szCs w:val="21"/>
        </w:rPr>
      </w:pPr>
      <w:r>
        <w:rPr>
          <w:rFonts w:ascii="宋体" w:hAnsi="宋体" w:cs="宋体"/>
          <w:noProof/>
          <w:sz w:val="24"/>
        </w:rPr>
        <w:drawing>
          <wp:anchor distT="0" distB="0" distL="114300" distR="114300" simplePos="0" relativeHeight="251657728" behindDoc="0" locked="0" layoutInCell="1" allowOverlap="1" wp14:anchorId="693A627B" wp14:editId="1E282299">
            <wp:simplePos x="0" y="0"/>
            <wp:positionH relativeFrom="column">
              <wp:posOffset>4126865</wp:posOffset>
            </wp:positionH>
            <wp:positionV relativeFrom="paragraph">
              <wp:posOffset>18415</wp:posOffset>
            </wp:positionV>
            <wp:extent cx="1275080" cy="1972310"/>
            <wp:effectExtent l="0" t="0" r="1270" b="8890"/>
            <wp:wrapSquare wrapText="bothSides"/>
            <wp:docPr id="1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6"/>
                    <pic:cNvPicPr>
                      <a:picLocks noChangeAspect="1"/>
                    </pic:cNvPicPr>
                  </pic:nvPicPr>
                  <pic:blipFill>
                    <a:blip r:link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19723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1CC">
        <w:rPr>
          <w:b/>
          <w:color w:val="000000"/>
          <w:szCs w:val="21"/>
        </w:rPr>
        <w:t>中文书名：</w:t>
      </w:r>
      <w:r w:rsidR="007E31CC">
        <w:rPr>
          <w:b/>
          <w:szCs w:val="21"/>
        </w:rPr>
        <w:t>《</w:t>
      </w:r>
      <w:r w:rsidR="007E31CC">
        <w:rPr>
          <w:rFonts w:hint="eastAsia"/>
          <w:b/>
          <w:szCs w:val="21"/>
        </w:rPr>
        <w:t>你知道真相</w:t>
      </w:r>
      <w:r w:rsidR="007E31CC">
        <w:rPr>
          <w:b/>
          <w:szCs w:val="21"/>
        </w:rPr>
        <w:t>》</w:t>
      </w:r>
    </w:p>
    <w:p w14:paraId="6DE18F32" w14:textId="77777777" w:rsidR="004E1C9D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YOU KNOW WHY</w:t>
      </w:r>
    </w:p>
    <w:p w14:paraId="013F5F17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 xml:space="preserve">J.T. Ellison </w:t>
      </w:r>
    </w:p>
    <w:p w14:paraId="772F9473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Thomas &amp; Mercer</w:t>
      </w:r>
    </w:p>
    <w:p w14:paraId="775EE83A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>Curtis Brown US/ANA/Brady</w:t>
      </w:r>
    </w:p>
    <w:p w14:paraId="0EFFE665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479</w:t>
      </w:r>
      <w:r>
        <w:rPr>
          <w:b/>
          <w:color w:val="000000"/>
          <w:szCs w:val="21"/>
        </w:rPr>
        <w:t>页</w:t>
      </w:r>
    </w:p>
    <w:p w14:paraId="0A3664C5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8</w:t>
      </w:r>
      <w:r>
        <w:rPr>
          <w:b/>
          <w:color w:val="000000"/>
          <w:szCs w:val="21"/>
        </w:rPr>
        <w:t>月</w:t>
      </w:r>
    </w:p>
    <w:p w14:paraId="63C49642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07C540C4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35524A10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惊悚悬疑</w:t>
      </w:r>
    </w:p>
    <w:p w14:paraId="30F01DC2" w14:textId="77777777" w:rsidR="004E1C9D" w:rsidRDefault="004E1C9D">
      <w:pPr>
        <w:rPr>
          <w:b/>
          <w:bCs/>
          <w:color w:val="000000"/>
          <w:szCs w:val="21"/>
        </w:rPr>
      </w:pPr>
    </w:p>
    <w:p w14:paraId="4E6EB733" w14:textId="4BB68957" w:rsidR="00573BAA" w:rsidRPr="00573BAA" w:rsidRDefault="00573BAA">
      <w:pPr>
        <w:rPr>
          <w:b/>
          <w:bCs/>
          <w:color w:val="EE0000"/>
          <w:szCs w:val="21"/>
        </w:rPr>
      </w:pPr>
      <w:r w:rsidRPr="00573BAA">
        <w:rPr>
          <w:rFonts w:hint="eastAsia"/>
          <w:b/>
          <w:bCs/>
          <w:color w:val="EE0000"/>
          <w:szCs w:val="21"/>
        </w:rPr>
        <w:t>亚马逊畅销书榜排名（</w:t>
      </w:r>
      <w:r w:rsidRPr="00573BAA">
        <w:rPr>
          <w:rFonts w:hint="eastAsia"/>
          <w:b/>
          <w:bCs/>
          <w:color w:val="EE0000"/>
          <w:szCs w:val="21"/>
        </w:rPr>
        <w:t>2026.09</w:t>
      </w:r>
      <w:r w:rsidRPr="00573BAA">
        <w:rPr>
          <w:rFonts w:hint="eastAsia"/>
          <w:b/>
          <w:bCs/>
          <w:color w:val="EE0000"/>
          <w:szCs w:val="21"/>
        </w:rPr>
        <w:t>）：</w:t>
      </w:r>
    </w:p>
    <w:p w14:paraId="4C765430" w14:textId="77777777" w:rsidR="00573BAA" w:rsidRPr="00573BAA" w:rsidRDefault="00573BAA" w:rsidP="00573BAA">
      <w:pPr>
        <w:rPr>
          <w:b/>
          <w:bCs/>
          <w:color w:val="EE0000"/>
          <w:szCs w:val="21"/>
        </w:rPr>
      </w:pPr>
      <w:r w:rsidRPr="00573BAA">
        <w:rPr>
          <w:b/>
          <w:bCs/>
          <w:color w:val="EE0000"/>
          <w:szCs w:val="21"/>
        </w:rPr>
        <w:t>#3 in Conspiracy Thrillers (Books)</w:t>
      </w:r>
    </w:p>
    <w:p w14:paraId="72889DF6" w14:textId="77777777" w:rsidR="00573BAA" w:rsidRPr="00573BAA" w:rsidRDefault="00573BAA" w:rsidP="00573BAA">
      <w:pPr>
        <w:rPr>
          <w:b/>
          <w:bCs/>
          <w:color w:val="EE0000"/>
          <w:szCs w:val="21"/>
        </w:rPr>
      </w:pPr>
      <w:r w:rsidRPr="00573BAA">
        <w:rPr>
          <w:b/>
          <w:bCs/>
          <w:color w:val="EE0000"/>
          <w:szCs w:val="21"/>
        </w:rPr>
        <w:t>#14 in Women Sleuths (Books)</w:t>
      </w:r>
    </w:p>
    <w:p w14:paraId="5A0DC6C3" w14:textId="7E20CF1D" w:rsidR="00573BAA" w:rsidRPr="00573BAA" w:rsidRDefault="00573BAA" w:rsidP="00573BAA">
      <w:pPr>
        <w:rPr>
          <w:rFonts w:hint="eastAsia"/>
          <w:b/>
          <w:bCs/>
          <w:color w:val="EE0000"/>
          <w:szCs w:val="21"/>
        </w:rPr>
      </w:pPr>
      <w:r w:rsidRPr="00573BAA">
        <w:rPr>
          <w:b/>
          <w:bCs/>
          <w:color w:val="EE0000"/>
          <w:szCs w:val="21"/>
        </w:rPr>
        <w:t>#20 in Police Procedurals (Books)</w:t>
      </w:r>
    </w:p>
    <w:p w14:paraId="06B25C12" w14:textId="77777777" w:rsidR="004E1C9D" w:rsidRDefault="004E1C9D">
      <w:pPr>
        <w:rPr>
          <w:b/>
          <w:bCs/>
          <w:color w:val="000000"/>
          <w:szCs w:val="21"/>
        </w:rPr>
      </w:pPr>
    </w:p>
    <w:p w14:paraId="0382C1AF" w14:textId="77777777" w:rsidR="004E1C9D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4A4D1151" w14:textId="77777777" w:rsidR="004E1C9D" w:rsidRDefault="004E1C9D">
      <w:pPr>
        <w:rPr>
          <w:color w:val="000000"/>
          <w:szCs w:val="21"/>
        </w:rPr>
      </w:pPr>
    </w:p>
    <w:p w14:paraId="099E39DB" w14:textId="77777777" w:rsidR="004E1C9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假期来临，摄影师布鲁克琳·洛克（</w:t>
      </w:r>
      <w:r>
        <w:rPr>
          <w:rFonts w:hint="eastAsia"/>
          <w:color w:val="000000"/>
          <w:szCs w:val="21"/>
        </w:rPr>
        <w:t>Brooklyn Locke</w:t>
      </w:r>
      <w:r>
        <w:rPr>
          <w:rFonts w:hint="eastAsia"/>
          <w:color w:val="000000"/>
          <w:szCs w:val="21"/>
        </w:rPr>
        <w:t>）与丈夫特雷（</w:t>
      </w:r>
      <w:r>
        <w:rPr>
          <w:rFonts w:hint="eastAsia"/>
          <w:color w:val="000000"/>
          <w:szCs w:val="21"/>
        </w:rPr>
        <w:t>Trey</w:t>
      </w:r>
      <w:r>
        <w:rPr>
          <w:rFonts w:hint="eastAsia"/>
          <w:color w:val="000000"/>
          <w:szCs w:val="21"/>
        </w:rPr>
        <w:t>）以及两个孩子启程前往意大利。然而，就在机场，特雷突然失踪，错过了转机航班。这场临时决定的旅行以及布鲁克琳所熟悉的生活都开始一步步瓦解。</w:t>
      </w:r>
    </w:p>
    <w:p w14:paraId="161E297A" w14:textId="77777777" w:rsidR="004E1C9D" w:rsidRDefault="004E1C9D">
      <w:pPr>
        <w:ind w:firstLineChars="200" w:firstLine="420"/>
        <w:rPr>
          <w:color w:val="000000"/>
          <w:szCs w:val="21"/>
        </w:rPr>
      </w:pPr>
    </w:p>
    <w:p w14:paraId="1E29F986" w14:textId="77777777" w:rsidR="004E1C9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为了寻找丈夫，她接受了同机乘客伊登·巴罗（</w:t>
      </w:r>
      <w:r>
        <w:rPr>
          <w:rFonts w:hint="eastAsia"/>
          <w:color w:val="000000"/>
          <w:szCs w:val="21"/>
        </w:rPr>
        <w:t>Eden Barrow</w:t>
      </w:r>
      <w:r>
        <w:rPr>
          <w:rFonts w:hint="eastAsia"/>
          <w:color w:val="000000"/>
          <w:szCs w:val="21"/>
        </w:rPr>
        <w:t>）的帮助。可伊登很快抛出一个令人震惊的消息，她竟然是特雷第一任妻子的妹妹，而十年前，特雷曾是谋杀妻子的头号嫌疑人。</w:t>
      </w:r>
    </w:p>
    <w:p w14:paraId="4B56591A" w14:textId="77777777" w:rsidR="004E1C9D" w:rsidRDefault="004E1C9D">
      <w:pPr>
        <w:ind w:firstLineChars="200" w:firstLine="420"/>
        <w:rPr>
          <w:color w:val="000000"/>
          <w:szCs w:val="21"/>
        </w:rPr>
      </w:pPr>
    </w:p>
    <w:p w14:paraId="4AA528F7" w14:textId="77777777" w:rsidR="004E1C9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布鲁克琳还来不及消化这一切，一场突如其来的严重事故便将她推向生死边缘。走投无路之下，她只能依靠伊登。然而，伊登的每一次善意，都刻意得仿佛事先排练过一般。这份体贴非但没有打消她的疑虑，反而让她开始怀疑伊登真正的目的，以及特雷深藏多年的过去。</w:t>
      </w:r>
    </w:p>
    <w:p w14:paraId="3D21627F" w14:textId="77777777" w:rsidR="004E1C9D" w:rsidRDefault="004E1C9D">
      <w:pPr>
        <w:ind w:firstLineChars="200" w:firstLine="420"/>
        <w:rPr>
          <w:color w:val="000000"/>
          <w:szCs w:val="21"/>
        </w:rPr>
      </w:pPr>
    </w:p>
    <w:p w14:paraId="44CC8903" w14:textId="77777777" w:rsidR="004E1C9D" w:rsidRDefault="00000000">
      <w:pPr>
        <w:ind w:firstLineChars="200" w:firstLine="420"/>
        <w:rPr>
          <w:b/>
          <w:color w:val="000000"/>
        </w:rPr>
      </w:pPr>
      <w:r>
        <w:rPr>
          <w:rFonts w:hint="eastAsia"/>
          <w:color w:val="000000"/>
          <w:szCs w:val="21"/>
        </w:rPr>
        <w:t>可布鲁克琳自己，也有一段想要永远隐藏的黑暗历史。渐渐地，她觉得自己人生从来不像表面看起来那样。而真相，不过是有人精心布下的陷阱，只等待最恰当的时机，给予致命一击。</w:t>
      </w:r>
    </w:p>
    <w:p w14:paraId="75B120FD" w14:textId="77777777" w:rsidR="004E1C9D" w:rsidRDefault="004E1C9D">
      <w:pPr>
        <w:rPr>
          <w:b/>
          <w:color w:val="000000"/>
        </w:rPr>
      </w:pPr>
    </w:p>
    <w:p w14:paraId="274B6F24" w14:textId="77777777" w:rsidR="004E1C9D" w:rsidRDefault="004E1C9D">
      <w:pPr>
        <w:rPr>
          <w:b/>
          <w:color w:val="000000"/>
        </w:rPr>
      </w:pPr>
    </w:p>
    <w:p w14:paraId="13F37AD8" w14:textId="77777777" w:rsidR="004E1C9D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7DCD4BF9" w14:textId="77777777" w:rsidR="001156E3" w:rsidRDefault="001156E3">
      <w:pPr>
        <w:spacing w:line="280" w:lineRule="exact"/>
        <w:rPr>
          <w:rFonts w:hint="eastAsia"/>
          <w:b/>
          <w:szCs w:val="21"/>
        </w:rPr>
      </w:pPr>
    </w:p>
    <w:p w14:paraId="7EBC5DDF" w14:textId="77777777" w:rsidR="004E1C9D" w:rsidRDefault="00000000">
      <w:pPr>
        <w:ind w:firstLineChars="200" w:firstLine="482"/>
        <w:rPr>
          <w:color w:val="FF0000"/>
        </w:rPr>
      </w:pPr>
      <w:r w:rsidRPr="001156E3">
        <w:rPr>
          <w:rFonts w:ascii="宋体" w:hAnsi="宋体" w:cs="宋体"/>
          <w:b/>
          <w:bCs/>
          <w:noProof/>
          <w:sz w:val="24"/>
        </w:rPr>
        <w:lastRenderedPageBreak/>
        <w:drawing>
          <wp:anchor distT="0" distB="0" distL="114300" distR="114300" simplePos="0" relativeHeight="251658752" behindDoc="0" locked="0" layoutInCell="1" allowOverlap="1" wp14:anchorId="75B48E6E" wp14:editId="150443CA">
            <wp:simplePos x="0" y="0"/>
            <wp:positionH relativeFrom="column">
              <wp:posOffset>2540</wp:posOffset>
            </wp:positionH>
            <wp:positionV relativeFrom="paragraph">
              <wp:posOffset>22860</wp:posOffset>
            </wp:positionV>
            <wp:extent cx="1164590" cy="1164590"/>
            <wp:effectExtent l="0" t="0" r="0" b="0"/>
            <wp:wrapSquare wrapText="bothSides"/>
            <wp:docPr id="3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1645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ap="flat" cmpd="sng">
                      <a:noFill/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 w:rsidRPr="001156E3">
        <w:rPr>
          <w:rFonts w:hint="eastAsia"/>
          <w:b/>
          <w:bCs/>
        </w:rPr>
        <w:t xml:space="preserve">J.T. </w:t>
      </w:r>
      <w:r w:rsidRPr="001156E3">
        <w:rPr>
          <w:rFonts w:hint="eastAsia"/>
          <w:b/>
          <w:bCs/>
        </w:rPr>
        <w:t>埃里森（</w:t>
      </w:r>
      <w:r w:rsidRPr="001156E3">
        <w:rPr>
          <w:rFonts w:hint="eastAsia"/>
          <w:b/>
          <w:bCs/>
        </w:rPr>
        <w:t>J.T. Ellison</w:t>
      </w:r>
      <w:r w:rsidRPr="001156E3">
        <w:rPr>
          <w:rFonts w:hint="eastAsia"/>
          <w:b/>
          <w:bCs/>
        </w:rPr>
        <w:t>）</w:t>
      </w:r>
      <w:r>
        <w:rPr>
          <w:rFonts w:hint="eastAsia"/>
        </w:rPr>
        <w:t>是《纽约时报》与《今日美国》畅销书作家，已出版三十余部长篇小说，同时也是艾美奖（</w:t>
      </w:r>
      <w:r>
        <w:rPr>
          <w:rFonts w:hint="eastAsia"/>
        </w:rPr>
        <w:t>EMMY</w:t>
      </w:r>
      <w:r>
        <w:rPr>
          <w:rFonts w:hint="eastAsia"/>
        </w:rPr>
        <w:t>）获奖文学电视节目《字里行间》（</w:t>
      </w:r>
      <w:r>
        <w:rPr>
          <w:rFonts w:hint="eastAsia"/>
        </w:rPr>
        <w:t>A Word on Words</w:t>
      </w:r>
      <w:r>
        <w:rPr>
          <w:rFonts w:hint="eastAsia"/>
        </w:rPr>
        <w:t>）的联合主持人。她还以乔斯·沃克（</w:t>
      </w:r>
      <w:r>
        <w:rPr>
          <w:rFonts w:hint="eastAsia"/>
        </w:rPr>
        <w:t>Joss Walker</w:t>
      </w:r>
      <w:r>
        <w:rPr>
          <w:rFonts w:hint="eastAsia"/>
        </w:rPr>
        <w:t>）的笔名创作都市奇幻小说。她的作品累计印行数百万册，广受评论界赞誉，并荣获多项重要文学奖项，多部作品已售出影视改编权，并在全球二十八个国家出版。现居美国纳什维尔，与丈夫及双胞胎小猫一起生活，其中一只还是只“幽灵猫”。她目前正全力投入下一部长篇小说的创作。</w:t>
      </w:r>
    </w:p>
    <w:p w14:paraId="1B6A3710" w14:textId="77777777" w:rsidR="004E1C9D" w:rsidRDefault="004E1C9D">
      <w:pPr>
        <w:rPr>
          <w:b/>
          <w:color w:val="000000"/>
        </w:rPr>
      </w:pPr>
    </w:p>
    <w:p w14:paraId="54CF2ED0" w14:textId="77777777" w:rsidR="004E1C9D" w:rsidRDefault="004E1C9D">
      <w:pPr>
        <w:rPr>
          <w:b/>
          <w:color w:val="000000"/>
        </w:rPr>
      </w:pPr>
    </w:p>
    <w:p w14:paraId="2B43BEC6" w14:textId="77777777" w:rsidR="004E1C9D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60FA8A45" w14:textId="77777777" w:rsidR="004E1C9D" w:rsidRDefault="004E1C9D">
      <w:pPr>
        <w:rPr>
          <w:b/>
          <w:color w:val="000000"/>
        </w:rPr>
      </w:pPr>
    </w:p>
    <w:p w14:paraId="069758D4" w14:textId="77777777" w:rsidR="004E1C9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“反转不断，扣人心弦，让人一翻开就停不下来。《你知道真相》是一部构思精巧的惊悚小说，围绕深埋多年的秘密、复仇，以及足以摧毁一个家庭的谎言展开。”</w:t>
      </w:r>
    </w:p>
    <w:p w14:paraId="773775BC" w14:textId="77777777" w:rsidR="004E1C9D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——简妮瓦·罗斯（</w:t>
      </w:r>
      <w:r>
        <w:rPr>
          <w:rFonts w:hint="eastAsia"/>
          <w:bCs/>
          <w:color w:val="000000"/>
        </w:rPr>
        <w:t>Jeneva Rose</w:t>
      </w:r>
      <w:r>
        <w:rPr>
          <w:rFonts w:hint="eastAsia"/>
          <w:bCs/>
          <w:color w:val="000000"/>
        </w:rPr>
        <w:t>），《纽约时报》畅销书排行榜冠军、</w:t>
      </w:r>
      <w:r>
        <w:rPr>
          <w:rFonts w:hint="eastAsia"/>
          <w:bCs/>
          <w:i/>
          <w:iCs/>
          <w:color w:val="000000"/>
        </w:rPr>
        <w:t>The Perfect Divorce</w:t>
      </w:r>
      <w:r>
        <w:rPr>
          <w:rFonts w:hint="eastAsia"/>
          <w:bCs/>
          <w:color w:val="000000"/>
        </w:rPr>
        <w:t>作者</w:t>
      </w:r>
      <w:r>
        <w:rPr>
          <w:rFonts w:hint="eastAsia"/>
          <w:bCs/>
          <w:color w:val="000000"/>
        </w:rPr>
        <w:t xml:space="preserve"> </w:t>
      </w:r>
    </w:p>
    <w:p w14:paraId="25AC9A65" w14:textId="77777777" w:rsidR="004E1C9D" w:rsidRDefault="004E1C9D">
      <w:pPr>
        <w:ind w:firstLineChars="200" w:firstLine="420"/>
        <w:rPr>
          <w:bCs/>
          <w:color w:val="000000"/>
        </w:rPr>
      </w:pPr>
    </w:p>
    <w:p w14:paraId="69ABDA26" w14:textId="47E884DF" w:rsidR="004E1C9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“丈夫在机场离奇失踪，一个陌生人却知道原因，而你自以为了解的婚姻，也在瞬间变成了一场谎言。《你知道真相》叙事极具个人风格、节奏紧凑，人物鲜活。如果《他告诉我的最后一件事》</w:t>
      </w:r>
      <w:r>
        <w:rPr>
          <w:rFonts w:hint="eastAsia"/>
          <w:bCs/>
          <w:i/>
          <w:iCs/>
          <w:color w:val="000000"/>
        </w:rPr>
        <w:t>（</w:t>
      </w:r>
      <w:r>
        <w:rPr>
          <w:rFonts w:hint="eastAsia"/>
          <w:bCs/>
          <w:i/>
          <w:iCs/>
          <w:color w:val="000000"/>
        </w:rPr>
        <w:t>The Last Thing He Told Me</w:t>
      </w:r>
      <w:r>
        <w:rPr>
          <w:rFonts w:hint="eastAsia"/>
          <w:bCs/>
          <w:i/>
          <w:iCs/>
          <w:color w:val="000000"/>
        </w:rPr>
        <w:t>）</w:t>
      </w:r>
      <w:r>
        <w:rPr>
          <w:rFonts w:hint="eastAsia"/>
          <w:bCs/>
          <w:color w:val="000000"/>
        </w:rPr>
        <w:t>曾让你久久不能平静，那么《你知道真相》会带来更强烈的震撼。五星推荐，无可挑剔。”</w:t>
      </w:r>
    </w:p>
    <w:p w14:paraId="00DCCC42" w14:textId="77777777" w:rsidR="004E1C9D" w:rsidRDefault="00000000">
      <w:pPr>
        <w:ind w:firstLineChars="200" w:firstLine="420"/>
        <w:jc w:val="right"/>
        <w:rPr>
          <w:bCs/>
          <w:color w:val="000000"/>
        </w:rPr>
      </w:pPr>
      <w:r>
        <w:rPr>
          <w:rFonts w:hint="eastAsia"/>
          <w:bCs/>
          <w:color w:val="000000"/>
        </w:rPr>
        <w:t>——金伯莉·贝蕾（</w:t>
      </w:r>
      <w:r>
        <w:rPr>
          <w:rFonts w:hint="eastAsia"/>
          <w:bCs/>
          <w:color w:val="000000"/>
        </w:rPr>
        <w:t>Kimberly Belle</w:t>
      </w:r>
      <w:r>
        <w:rPr>
          <w:rFonts w:hint="eastAsia"/>
          <w:bCs/>
          <w:color w:val="000000"/>
        </w:rPr>
        <w:t>），国际畅销书作家、</w:t>
      </w:r>
      <w:r>
        <w:rPr>
          <w:rFonts w:hint="eastAsia"/>
          <w:bCs/>
          <w:i/>
          <w:iCs/>
          <w:color w:val="000000"/>
        </w:rPr>
        <w:t>The Expat Affair</w:t>
      </w:r>
      <w:r>
        <w:rPr>
          <w:rFonts w:hint="eastAsia"/>
          <w:bCs/>
          <w:color w:val="000000"/>
        </w:rPr>
        <w:t>作者</w:t>
      </w:r>
    </w:p>
    <w:p w14:paraId="3194BB65" w14:textId="77777777" w:rsidR="004E1C9D" w:rsidRDefault="004E1C9D">
      <w:pPr>
        <w:ind w:firstLineChars="200" w:firstLine="420"/>
        <w:rPr>
          <w:bCs/>
          <w:color w:val="000000"/>
        </w:rPr>
      </w:pPr>
    </w:p>
    <w:p w14:paraId="31E5ED1B" w14:textId="77777777" w:rsidR="004E1C9D" w:rsidRDefault="00000000">
      <w:pPr>
        <w:ind w:firstLineChars="200" w:firstLine="420"/>
        <w:rPr>
          <w:bCs/>
          <w:color w:val="000000"/>
        </w:rPr>
      </w:pPr>
      <w:r>
        <w:rPr>
          <w:rFonts w:hint="eastAsia"/>
          <w:bCs/>
          <w:color w:val="000000"/>
        </w:rPr>
        <w:t>“</w:t>
      </w:r>
      <w:r>
        <w:rPr>
          <w:rFonts w:hint="eastAsia"/>
          <w:bCs/>
          <w:color w:val="000000"/>
        </w:rPr>
        <w:t>J.T.</w:t>
      </w:r>
      <w:r>
        <w:rPr>
          <w:rFonts w:hint="eastAsia"/>
          <w:bCs/>
          <w:color w:val="000000"/>
        </w:rPr>
        <w:t>埃里森无疑是心理惊悚小说领域的顶尖作家，《你知道真相》也再次证明了这一点。这是一部节奏紧凑、一流的惊悚小说，将手足竞争、姐妹情，以及人们为了守护所爱之人而隐瞒的秘密交织在一起。失踪的丈夫、十年前的谋杀案，再加上一重又一重令人措手不及的反转，悬念十足。”</w:t>
      </w:r>
    </w:p>
    <w:p w14:paraId="5CC5FADD" w14:textId="77777777" w:rsidR="004E1C9D" w:rsidRDefault="00000000">
      <w:pPr>
        <w:ind w:firstLineChars="200" w:firstLine="420"/>
        <w:jc w:val="right"/>
        <w:rPr>
          <w:b/>
          <w:color w:val="000000"/>
        </w:rPr>
      </w:pPr>
      <w:r>
        <w:rPr>
          <w:rFonts w:hint="eastAsia"/>
          <w:bCs/>
          <w:color w:val="000000"/>
        </w:rPr>
        <w:t>——亚历克斯·芬利（</w:t>
      </w:r>
      <w:r>
        <w:rPr>
          <w:rFonts w:hint="eastAsia"/>
          <w:bCs/>
          <w:color w:val="000000"/>
        </w:rPr>
        <w:t>Alex Finlay</w:t>
      </w:r>
      <w:r>
        <w:rPr>
          <w:rFonts w:hint="eastAsia"/>
          <w:bCs/>
          <w:color w:val="000000"/>
        </w:rPr>
        <w:t>），畅销书</w:t>
      </w:r>
      <w:r>
        <w:rPr>
          <w:rFonts w:hint="eastAsia"/>
          <w:bCs/>
          <w:i/>
          <w:iCs/>
          <w:color w:val="000000"/>
        </w:rPr>
        <w:t>Parents Weekend</w:t>
      </w:r>
      <w:r>
        <w:rPr>
          <w:rFonts w:hint="eastAsia"/>
          <w:bCs/>
          <w:color w:val="000000"/>
        </w:rPr>
        <w:t>作者</w:t>
      </w:r>
      <w:r>
        <w:rPr>
          <w:rFonts w:hint="eastAsia"/>
          <w:b/>
          <w:color w:val="000000"/>
        </w:rPr>
        <w:t xml:space="preserve"> </w:t>
      </w:r>
    </w:p>
    <w:p w14:paraId="3235CE82" w14:textId="77777777" w:rsidR="004E1C9D" w:rsidRDefault="004E1C9D">
      <w:pPr>
        <w:rPr>
          <w:b/>
          <w:color w:val="000000"/>
        </w:rPr>
      </w:pPr>
    </w:p>
    <w:p w14:paraId="554027B1" w14:textId="77777777" w:rsidR="004E1C9D" w:rsidRDefault="004E1C9D">
      <w:pPr>
        <w:rPr>
          <w:b/>
          <w:color w:val="000000"/>
        </w:rPr>
      </w:pPr>
    </w:p>
    <w:p w14:paraId="193FA2AC" w14:textId="77777777" w:rsidR="004E1C9D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b/>
          <w:bCs/>
          <w:color w:val="000000"/>
          <w:szCs w:val="21"/>
        </w:rPr>
        <w:t>感谢您的阅读！</w:t>
      </w:r>
    </w:p>
    <w:p w14:paraId="39504D24" w14:textId="77777777" w:rsidR="004E1C9D" w:rsidRDefault="00000000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14:paraId="58AC41CE" w14:textId="77777777" w:rsidR="004E1C9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 w:rsidR="004E1C9D">
          <w:rPr>
            <w:rStyle w:val="ab"/>
            <w:b/>
            <w:szCs w:val="21"/>
          </w:rPr>
          <w:t>Rights@nurnberg.com.cn</w:t>
        </w:r>
      </w:hyperlink>
    </w:p>
    <w:p w14:paraId="636572F8" w14:textId="77777777" w:rsidR="004E1C9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45F88CF4" w14:textId="77777777" w:rsidR="004E1C9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proofErr w:type="gramStart"/>
      <w:r>
        <w:rPr>
          <w:color w:val="000000"/>
          <w:szCs w:val="21"/>
        </w:rPr>
        <w:t>室</w:t>
      </w:r>
      <w:r>
        <w:rPr>
          <w:color w:val="000000"/>
          <w:szCs w:val="21"/>
        </w:rPr>
        <w:t>,</w:t>
      </w:r>
      <w:proofErr w:type="gramEnd"/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6B4445F4" w14:textId="77777777" w:rsidR="004E1C9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353C8F43" w14:textId="77777777" w:rsidR="004E1C9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 w:rsidR="004E1C9D">
          <w:rPr>
            <w:rStyle w:val="ab"/>
            <w:szCs w:val="21"/>
          </w:rPr>
          <w:t>http://www.nurnberg.com.cn</w:t>
        </w:r>
      </w:hyperlink>
    </w:p>
    <w:p w14:paraId="6F50CD49" w14:textId="77777777" w:rsidR="004E1C9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 w:rsidR="004E1C9D">
          <w:rPr>
            <w:rStyle w:val="ab"/>
            <w:szCs w:val="21"/>
          </w:rPr>
          <w:t>http://www.nurnberg.com.cn/booklist_zh/list.aspx</w:t>
        </w:r>
      </w:hyperlink>
    </w:p>
    <w:p w14:paraId="09E06275" w14:textId="77777777" w:rsidR="004E1C9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 w:rsidR="004E1C9D">
          <w:rPr>
            <w:rStyle w:val="ab"/>
            <w:szCs w:val="21"/>
          </w:rPr>
          <w:t>http://www.nurnberg.com.cn/book/book.aspx</w:t>
        </w:r>
      </w:hyperlink>
    </w:p>
    <w:p w14:paraId="002DDC94" w14:textId="77777777" w:rsidR="004E1C9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 w:rsidR="004E1C9D">
          <w:rPr>
            <w:rStyle w:val="ab"/>
            <w:szCs w:val="21"/>
          </w:rPr>
          <w:t>http://www.nurnberg.com.cn/video/video.aspx</w:t>
        </w:r>
      </w:hyperlink>
    </w:p>
    <w:p w14:paraId="7A73C479" w14:textId="77777777" w:rsidR="004E1C9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 w:rsidR="004E1C9D">
          <w:rPr>
            <w:rStyle w:val="ab"/>
            <w:szCs w:val="21"/>
          </w:rPr>
          <w:t>http://site.douban.com/110577/</w:t>
        </w:r>
      </w:hyperlink>
    </w:p>
    <w:p w14:paraId="46454454" w14:textId="77777777" w:rsidR="004E1C9D" w:rsidRDefault="00000000">
      <w:pPr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新浪微博</w:t>
      </w:r>
      <w:r>
        <w:rPr>
          <w:bCs/>
          <w:color w:val="000000"/>
          <w:shd w:val="clear" w:color="auto" w:fill="FFFFFF"/>
        </w:rPr>
        <w:t>：</w:t>
      </w:r>
      <w:hyperlink r:id="rId15" w:history="1">
        <w:r w:rsidR="004E1C9D">
          <w:rPr>
            <w:color w:val="0000FF"/>
            <w:u w:val="single"/>
            <w:shd w:val="clear" w:color="auto" w:fill="FFFFFF"/>
          </w:rPr>
          <w:t>安德鲁纳伯格公司的微博</w:t>
        </w:r>
        <w:r w:rsidR="004E1C9D">
          <w:rPr>
            <w:color w:val="0000FF"/>
            <w:u w:val="single"/>
            <w:shd w:val="clear" w:color="auto" w:fill="FFFFFF"/>
          </w:rPr>
          <w:t>_</w:t>
        </w:r>
        <w:r w:rsidR="004E1C9D">
          <w:rPr>
            <w:color w:val="0000FF"/>
            <w:u w:val="single"/>
            <w:shd w:val="clear" w:color="auto" w:fill="FFFFFF"/>
          </w:rPr>
          <w:t>微博</w:t>
        </w:r>
        <w:r w:rsidR="004E1C9D">
          <w:rPr>
            <w:color w:val="0000FF"/>
            <w:u w:val="single"/>
            <w:shd w:val="clear" w:color="auto" w:fill="FFFFFF"/>
          </w:rPr>
          <w:t> </w:t>
        </w:r>
        <w:proofErr w:type="gramStart"/>
        <w:r w:rsidR="004E1C9D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6A5B21CE" w14:textId="77777777" w:rsidR="004E1C9D" w:rsidRDefault="00000000">
      <w:pPr>
        <w:shd w:val="clear" w:color="auto" w:fill="FFFFFF"/>
        <w:rPr>
          <w:b/>
          <w:color w:val="000000"/>
        </w:rPr>
      </w:pPr>
      <w:r>
        <w:rPr>
          <w:color w:val="000000"/>
          <w:szCs w:val="21"/>
        </w:rPr>
        <w:t>微信订阅号：</w:t>
      </w:r>
      <w:r>
        <w:rPr>
          <w:color w:val="000000"/>
          <w:szCs w:val="21"/>
        </w:rPr>
        <w:t>ANABJ2002</w:t>
      </w:r>
    </w:p>
    <w:bookmarkEnd w:id="0"/>
    <w:bookmarkEnd w:id="1"/>
    <w:p w14:paraId="452CCD21" w14:textId="77777777" w:rsidR="004E1C9D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114300" distR="114300" wp14:anchorId="7C0D468F" wp14:editId="2458C467">
            <wp:extent cx="1200150" cy="1300480"/>
            <wp:effectExtent l="0" t="0" r="6350" b="762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安德鲁微信号二维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C6370A" w14:textId="77777777" w:rsidR="004E1C9D" w:rsidRDefault="004E1C9D">
      <w:pPr>
        <w:ind w:right="420"/>
        <w:rPr>
          <w:rFonts w:eastAsia="Gungsuh"/>
          <w:color w:val="000000"/>
          <w:kern w:val="0"/>
          <w:szCs w:val="21"/>
        </w:rPr>
      </w:pPr>
    </w:p>
    <w:sectPr w:rsidR="004E1C9D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E78F5" w14:textId="77777777" w:rsidR="00F92675" w:rsidRDefault="00F92675">
      <w:r>
        <w:separator/>
      </w:r>
    </w:p>
  </w:endnote>
  <w:endnote w:type="continuationSeparator" w:id="0">
    <w:p w14:paraId="5E1970A3" w14:textId="77777777" w:rsidR="00F92675" w:rsidRDefault="00F9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062C" w14:textId="77777777" w:rsidR="004E1C9D" w:rsidRDefault="004E1C9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59B78898" w14:textId="77777777" w:rsidR="004E1C9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71001B6A" w14:textId="77777777" w:rsidR="004E1C9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2C289670" w14:textId="77777777" w:rsidR="004E1C9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4E1C9D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2C2013F1" w14:textId="77777777" w:rsidR="004E1C9D" w:rsidRDefault="004E1C9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20BAB" w14:textId="77777777" w:rsidR="00F92675" w:rsidRDefault="00F92675">
      <w:r>
        <w:separator/>
      </w:r>
    </w:p>
  </w:footnote>
  <w:footnote w:type="continuationSeparator" w:id="0">
    <w:p w14:paraId="63EAA54D" w14:textId="77777777" w:rsidR="00F92675" w:rsidRDefault="00F9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85305" w14:textId="77777777" w:rsidR="004E1C9D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67B42C" wp14:editId="3677D7EC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CF5BE56" w14:textId="77777777" w:rsidR="004E1C9D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16359"/>
    <w:multiLevelType w:val="multilevel"/>
    <w:tmpl w:val="41A8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6365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32605694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56E3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14E3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E1C9D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73BAA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1CC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33413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136"/>
    <w:rsid w:val="00F74EA5"/>
    <w:rsid w:val="00F80E8A"/>
    <w:rsid w:val="00F92675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0DC52D99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435EA8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2605694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4A9534A"/>
  <w15:docId w15:val="{4F72FD26-BEAC-430B-9536-7F237480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573B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https://m.media-amazon.com/images/I/81jx3hU5+AL._SL1500_.jpg" TargetMode="External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74</TotalTime>
  <Pages>3</Pages>
  <Words>973</Words>
  <Characters>1324</Characters>
  <Application>Microsoft Office Word</Application>
  <DocSecurity>0</DocSecurity>
  <Lines>63</Lines>
  <Paragraphs>51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8</cp:revision>
  <dcterms:created xsi:type="dcterms:W3CDTF">2026-07-21T02:51:00Z</dcterms:created>
  <dcterms:modified xsi:type="dcterms:W3CDTF">2026-09-11T10:15:00Z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00BA2D7BA2C34CBD85981F6B5E9F252B_11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