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70C2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93E817D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DFA8F65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05C009D" w14:textId="77777777" w:rsidR="00E94906" w:rsidRDefault="00E94906">
      <w:pPr>
        <w:rPr>
          <w:b/>
          <w:color w:val="000000"/>
          <w:szCs w:val="21"/>
        </w:rPr>
      </w:pPr>
    </w:p>
    <w:p w14:paraId="249068AB" w14:textId="20F83C0E" w:rsidR="004209F2" w:rsidRPr="004209F2" w:rsidRDefault="00397BF5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A97898" wp14:editId="10826E93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384300" cy="2082800"/>
            <wp:effectExtent l="0" t="0" r="6350" b="0"/>
            <wp:wrapSquare wrapText="bothSides"/>
            <wp:docPr id="883011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397BF5">
        <w:rPr>
          <w:b/>
          <w:szCs w:val="21"/>
        </w:rPr>
        <w:t>凶手就在其中</w:t>
      </w:r>
      <w:r>
        <w:rPr>
          <w:rFonts w:hint="eastAsia"/>
          <w:b/>
          <w:szCs w:val="21"/>
        </w:rPr>
        <w:t>：</w:t>
      </w:r>
      <w:r w:rsidRPr="00397BF5">
        <w:rPr>
          <w:b/>
          <w:szCs w:val="21"/>
        </w:rPr>
        <w:t>25,820</w:t>
      </w:r>
      <w:r w:rsidRPr="00397BF5">
        <w:rPr>
          <w:b/>
          <w:szCs w:val="21"/>
        </w:rPr>
        <w:t>名嫌疑人</w:t>
      </w:r>
      <w:r>
        <w:rPr>
          <w:rFonts w:hint="eastAsia"/>
          <w:b/>
          <w:szCs w:val="21"/>
        </w:rPr>
        <w:t>，</w:t>
      </w:r>
      <w:r w:rsidRPr="00397BF5">
        <w:rPr>
          <w:b/>
          <w:szCs w:val="21"/>
        </w:rPr>
        <w:t>21</w:t>
      </w:r>
      <w:r w:rsidRPr="00397BF5">
        <w:rPr>
          <w:b/>
          <w:szCs w:val="21"/>
        </w:rPr>
        <w:t>个谋杀</w:t>
      </w:r>
      <w:r>
        <w:rPr>
          <w:rFonts w:hint="eastAsia"/>
          <w:b/>
          <w:szCs w:val="21"/>
        </w:rPr>
        <w:t>谜题</w:t>
      </w:r>
      <w:r w:rsidR="004209F2" w:rsidRPr="004209F2">
        <w:rPr>
          <w:b/>
          <w:szCs w:val="21"/>
        </w:rPr>
        <w:t>》</w:t>
      </w:r>
    </w:p>
    <w:p w14:paraId="530C3599" w14:textId="19778990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176B18" w:rsidRPr="00176B18">
        <w:rPr>
          <w:b/>
          <w:szCs w:val="21"/>
        </w:rPr>
        <w:t>ONE OF THEM IS THE KILLER</w:t>
      </w:r>
      <w:r w:rsidR="00397BF5" w:rsidRPr="00397BF5">
        <w:rPr>
          <w:b/>
          <w:szCs w:val="21"/>
        </w:rPr>
        <w:t>: 21 Murder Mystery Puzzles with 25,820 Suspects</w:t>
      </w:r>
    </w:p>
    <w:p w14:paraId="16710161" w14:textId="1249A41C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176B18" w:rsidRPr="00176B18">
        <w:rPr>
          <w:b/>
          <w:color w:val="000000"/>
          <w:szCs w:val="21"/>
        </w:rPr>
        <w:t>Alex St. Claire</w:t>
      </w:r>
    </w:p>
    <w:p w14:paraId="084EB511" w14:textId="446E4C04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176B18" w:rsidRPr="00176B18">
        <w:rPr>
          <w:b/>
          <w:color w:val="000000"/>
          <w:szCs w:val="21"/>
        </w:rPr>
        <w:t>Castle Point Books/St. Martin's Publishing Group</w:t>
      </w:r>
    </w:p>
    <w:p w14:paraId="4E8503F3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5FF552A6" w14:textId="1433C524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176B18">
        <w:rPr>
          <w:rFonts w:hint="eastAsia"/>
          <w:b/>
          <w:color w:val="000000"/>
          <w:szCs w:val="21"/>
        </w:rPr>
        <w:t>2</w:t>
      </w:r>
      <w:r w:rsidR="00176B18">
        <w:rPr>
          <w:b/>
          <w:color w:val="000000"/>
          <w:szCs w:val="21"/>
        </w:rPr>
        <w:t>72</w:t>
      </w:r>
      <w:r>
        <w:rPr>
          <w:b/>
          <w:color w:val="000000"/>
          <w:szCs w:val="21"/>
        </w:rPr>
        <w:t>页</w:t>
      </w:r>
    </w:p>
    <w:p w14:paraId="61708E2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176B18">
        <w:rPr>
          <w:rFonts w:hint="eastAsia"/>
          <w:b/>
          <w:color w:val="000000"/>
          <w:szCs w:val="21"/>
        </w:rPr>
        <w:t>2</w:t>
      </w:r>
      <w:r w:rsidR="00176B18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176B18">
        <w:rPr>
          <w:rFonts w:hint="eastAsia"/>
          <w:b/>
          <w:color w:val="000000"/>
          <w:szCs w:val="21"/>
        </w:rPr>
        <w:t>1</w:t>
      </w:r>
      <w:r w:rsidR="00176B18">
        <w:rPr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360B7FC9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72320C45" w14:textId="717E1221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050DB37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176B18">
        <w:rPr>
          <w:rFonts w:hint="eastAsia"/>
          <w:b/>
          <w:color w:val="000000"/>
          <w:szCs w:val="21"/>
        </w:rPr>
        <w:t>手工</w:t>
      </w:r>
    </w:p>
    <w:p w14:paraId="79ABCF7F" w14:textId="16342495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4F443C76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07D0687E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61455348" w14:textId="77777777" w:rsidR="004209F2" w:rsidRDefault="004209F2" w:rsidP="004209F2">
      <w:pPr>
        <w:rPr>
          <w:color w:val="000000"/>
          <w:szCs w:val="21"/>
        </w:rPr>
      </w:pPr>
    </w:p>
    <w:p w14:paraId="3B98E31F" w14:textId="77777777" w:rsidR="00CA0759" w:rsidRPr="00CA0759" w:rsidRDefault="00CA0759" w:rsidP="00CA0759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CA0759">
        <w:rPr>
          <w:rFonts w:eastAsia="楷体"/>
          <w:b/>
          <w:color w:val="000000"/>
          <w:szCs w:val="21"/>
        </w:rPr>
        <w:t>25,820</w:t>
      </w:r>
      <w:r w:rsidRPr="00CA0759">
        <w:rPr>
          <w:rFonts w:ascii="楷体" w:eastAsia="楷体" w:hAnsi="楷体" w:hint="eastAsia"/>
          <w:b/>
          <w:color w:val="000000"/>
          <w:szCs w:val="21"/>
        </w:rPr>
        <w:t>个名字，</w:t>
      </w:r>
      <w:r w:rsidRPr="00CA0759">
        <w:rPr>
          <w:rFonts w:eastAsia="楷体"/>
          <w:b/>
          <w:color w:val="000000"/>
          <w:szCs w:val="21"/>
        </w:rPr>
        <w:t>21</w:t>
      </w:r>
      <w:r w:rsidRPr="00CA0759">
        <w:rPr>
          <w:rFonts w:ascii="楷体" w:eastAsia="楷体" w:hAnsi="楷体" w:hint="eastAsia"/>
          <w:b/>
          <w:color w:val="000000"/>
          <w:szCs w:val="21"/>
        </w:rPr>
        <w:t>起谋杀案，侦探只有一个——那就是你！</w:t>
      </w:r>
    </w:p>
    <w:p w14:paraId="734E00AA" w14:textId="77777777" w:rsidR="00CA0759" w:rsidRPr="00CA0759" w:rsidRDefault="00CA0759" w:rsidP="00CA0759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</w:p>
    <w:p w14:paraId="127C62E3" w14:textId="0B129107" w:rsidR="00CA0759" w:rsidRPr="00CA0759" w:rsidRDefault="00CA0759" w:rsidP="00CA0759">
      <w:pPr>
        <w:ind w:firstLineChars="200" w:firstLine="422"/>
        <w:rPr>
          <w:rFonts w:ascii="楷体" w:eastAsia="楷体" w:hAnsi="楷体"/>
          <w:color w:val="000000"/>
          <w:szCs w:val="21"/>
        </w:rPr>
      </w:pPr>
      <w:r w:rsidRPr="00397BF5">
        <w:rPr>
          <w:rFonts w:ascii="楷体" w:eastAsia="楷体" w:hAnsi="楷体" w:hint="eastAsia"/>
          <w:b/>
          <w:bCs/>
          <w:color w:val="000000"/>
          <w:szCs w:val="21"/>
        </w:rPr>
        <w:t>你是在大海捞针，还是已经锁定了凶手？</w:t>
      </w:r>
      <w:r w:rsidRPr="00CA0759">
        <w:rPr>
          <w:rFonts w:ascii="楷体" w:eastAsia="楷体" w:hAnsi="楷体" w:hint="eastAsia"/>
          <w:color w:val="000000"/>
          <w:szCs w:val="21"/>
        </w:rPr>
        <w:t>《凶手就在其中》向所有业余侦探发出挑战：运用逻辑与推理，从多达上千人的嫌疑人名单中破解一桩桩设计精巧、难度十足的谋杀案。抓住关键线索，逐一排除无辜者，最终找出21起谜案各自的真凶，尽享抽丝剥茧、锁定凶手的刺激。每道谜题都有全新的案件背景、全新的潜在嫌疑人名单，以及一个等待你破解的独特谜团。</w:t>
      </w:r>
    </w:p>
    <w:p w14:paraId="48EA4BF2" w14:textId="77777777" w:rsidR="00CA0759" w:rsidRPr="00CA0759" w:rsidRDefault="00CA0759" w:rsidP="00CA0759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5F706691" w14:textId="77777777" w:rsidR="00CA0759" w:rsidRPr="00CA0759" w:rsidRDefault="00CA0759" w:rsidP="00CA0759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CA0759">
        <w:rPr>
          <w:rFonts w:ascii="楷体" w:eastAsia="楷体" w:hAnsi="楷体" w:hint="eastAsia"/>
          <w:b/>
          <w:color w:val="000000"/>
          <w:szCs w:val="21"/>
        </w:rPr>
        <w:t>·仔细研究犯罪现场留下的证据。</w:t>
      </w:r>
    </w:p>
    <w:p w14:paraId="761BB8D7" w14:textId="77777777" w:rsidR="00CA0759" w:rsidRPr="00CA0759" w:rsidRDefault="00CA0759" w:rsidP="00CA0759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CA0759">
        <w:rPr>
          <w:rFonts w:ascii="楷体" w:eastAsia="楷体" w:hAnsi="楷体" w:hint="eastAsia"/>
          <w:b/>
          <w:color w:val="000000"/>
          <w:szCs w:val="21"/>
        </w:rPr>
        <w:t>·阅读线索，充分考验你的推理能力。</w:t>
      </w:r>
    </w:p>
    <w:p w14:paraId="208F0D17" w14:textId="77777777" w:rsidR="00CA0759" w:rsidRPr="00CA0759" w:rsidRDefault="00CA0759" w:rsidP="00CA0759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CA0759">
        <w:rPr>
          <w:rFonts w:ascii="楷体" w:eastAsia="楷体" w:hAnsi="楷体" w:hint="eastAsia"/>
          <w:b/>
          <w:color w:val="000000"/>
          <w:szCs w:val="21"/>
        </w:rPr>
        <w:t>·划掉已经排除的嫌疑人——只有一个名字符合全部事实！</w:t>
      </w:r>
    </w:p>
    <w:p w14:paraId="2AF5DDEF" w14:textId="77777777" w:rsidR="00CA0759" w:rsidRPr="00CA0759" w:rsidRDefault="00CA0759" w:rsidP="00CA0759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354FE49B" w14:textId="77777777" w:rsidR="00CA0759" w:rsidRPr="00CA0759" w:rsidRDefault="00CA0759" w:rsidP="00CA0759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CA0759">
        <w:rPr>
          <w:rFonts w:ascii="楷体" w:eastAsia="楷体" w:hAnsi="楷体" w:hint="eastAsia"/>
          <w:b/>
          <w:color w:val="000000"/>
          <w:szCs w:val="21"/>
        </w:rPr>
        <w:t>逻辑谜题与谋杀悬案巧妙结合，让人一玩便欲罢不能。《凶手就在其中》将带你亲身走进案件，体验沉浸式的“谁是凶手”推理挑战。</w:t>
      </w:r>
    </w:p>
    <w:p w14:paraId="5501CC6C" w14:textId="77777777" w:rsidR="00AA7E75" w:rsidRPr="00CA0759" w:rsidRDefault="00AA7E75" w:rsidP="004209F2">
      <w:pPr>
        <w:rPr>
          <w:rFonts w:ascii="楷体" w:eastAsia="楷体" w:hAnsi="楷体"/>
          <w:b/>
          <w:color w:val="000000"/>
          <w:szCs w:val="21"/>
        </w:rPr>
      </w:pPr>
    </w:p>
    <w:p w14:paraId="410C3B54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2A314CD" w14:textId="77777777" w:rsidR="00CA0759" w:rsidRPr="00CA0759" w:rsidRDefault="00CA0759" w:rsidP="00CA0759">
      <w:pPr>
        <w:rPr>
          <w:rFonts w:hint="eastAsia"/>
          <w:color w:val="000000"/>
          <w:szCs w:val="21"/>
        </w:rPr>
      </w:pPr>
    </w:p>
    <w:p w14:paraId="0561DAD0" w14:textId="096D47A9" w:rsidR="00CA0759" w:rsidRPr="00CA0759" w:rsidRDefault="00397BF5" w:rsidP="00CA0759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在本书中，</w:t>
      </w:r>
      <w:r w:rsidR="00CA0759" w:rsidRPr="00CA0759">
        <w:rPr>
          <w:rFonts w:hint="eastAsia"/>
          <w:color w:val="000000"/>
          <w:szCs w:val="21"/>
        </w:rPr>
        <w:t>每起案件都从一个疑点重重的犯罪现场开始。摆在你面前的，是一份潜在嫌疑人名单，以及一系列线索、证人证词和物证。凶手就藏在这份庞大的名单中，但只有一个人符合全部事实。你需要结合题目给出的提示和现场遗留的证据，运用排除法逐步缩小范围，划掉已经洗清嫌疑的人，最终找出真凶。</w:t>
      </w:r>
    </w:p>
    <w:p w14:paraId="161404FA" w14:textId="77777777" w:rsidR="00CA0759" w:rsidRPr="00CA0759" w:rsidRDefault="00CA0759" w:rsidP="00CA0759">
      <w:pPr>
        <w:rPr>
          <w:color w:val="000000"/>
          <w:szCs w:val="21"/>
        </w:rPr>
      </w:pPr>
    </w:p>
    <w:p w14:paraId="190FB321" w14:textId="77777777" w:rsidR="00CA0759" w:rsidRPr="00CA0759" w:rsidRDefault="00CA0759" w:rsidP="00CA0759">
      <w:pPr>
        <w:ind w:firstLineChars="200" w:firstLine="420"/>
        <w:rPr>
          <w:color w:val="000000"/>
          <w:szCs w:val="21"/>
        </w:rPr>
      </w:pPr>
      <w:r w:rsidRPr="00CA0759">
        <w:rPr>
          <w:rFonts w:hint="eastAsia"/>
          <w:color w:val="000000"/>
          <w:szCs w:val="21"/>
        </w:rPr>
        <w:t>喜欢《凶手不是爱丽丝》（</w:t>
      </w:r>
      <w:r w:rsidRPr="00CA0759">
        <w:rPr>
          <w:rFonts w:hint="eastAsia"/>
          <w:i/>
          <w:color w:val="000000"/>
          <w:szCs w:val="21"/>
        </w:rPr>
        <w:t xml:space="preserve">The Killer </w:t>
      </w:r>
      <w:proofErr w:type="spellStart"/>
      <w:r w:rsidRPr="00CA0759">
        <w:rPr>
          <w:rFonts w:hint="eastAsia"/>
          <w:i/>
          <w:color w:val="000000"/>
          <w:szCs w:val="21"/>
        </w:rPr>
        <w:t>Isn</w:t>
      </w:r>
      <w:proofErr w:type="spellEnd"/>
      <w:r w:rsidRPr="00CA0759">
        <w:rPr>
          <w:rFonts w:hint="eastAsia"/>
          <w:i/>
          <w:color w:val="000000"/>
          <w:szCs w:val="21"/>
        </w:rPr>
        <w:t>’</w:t>
      </w:r>
      <w:r w:rsidRPr="00CA0759">
        <w:rPr>
          <w:rFonts w:hint="eastAsia"/>
          <w:i/>
          <w:color w:val="000000"/>
          <w:szCs w:val="21"/>
        </w:rPr>
        <w:t>t Alice</w:t>
      </w:r>
      <w:r w:rsidRPr="00CA0759">
        <w:rPr>
          <w:rFonts w:hint="eastAsia"/>
          <w:color w:val="000000"/>
          <w:szCs w:val="21"/>
        </w:rPr>
        <w:t>）的读者，一定会享受在海量名单中搜寻</w:t>
      </w:r>
      <w:r w:rsidRPr="00CA0759">
        <w:rPr>
          <w:rFonts w:hint="eastAsia"/>
          <w:color w:val="000000"/>
          <w:szCs w:val="21"/>
        </w:rPr>
        <w:lastRenderedPageBreak/>
        <w:t>凶手的刺激。不过，《</w:t>
      </w:r>
      <w:r>
        <w:rPr>
          <w:rFonts w:hint="eastAsia"/>
          <w:color w:val="000000"/>
          <w:szCs w:val="21"/>
        </w:rPr>
        <w:t>凶手就在其中</w:t>
      </w:r>
      <w:r w:rsidRPr="00CA0759">
        <w:rPr>
          <w:rFonts w:hint="eastAsia"/>
          <w:color w:val="000000"/>
          <w:szCs w:val="21"/>
        </w:rPr>
        <w:t>》带来的并非一桩谜案，而是二十多起各不相同的案件，每一起都有自己的受害者、嫌疑人、线索，以及出人意料的谜底。</w:t>
      </w:r>
    </w:p>
    <w:p w14:paraId="0A57B755" w14:textId="77777777" w:rsidR="00CA0759" w:rsidRPr="00CA0759" w:rsidRDefault="00CA0759" w:rsidP="00CA0759">
      <w:pPr>
        <w:rPr>
          <w:color w:val="000000"/>
          <w:szCs w:val="21"/>
        </w:rPr>
      </w:pPr>
    </w:p>
    <w:p w14:paraId="6220F026" w14:textId="77777777" w:rsidR="00CA0759" w:rsidRPr="00CA0759" w:rsidRDefault="00CA0759" w:rsidP="00CA0759">
      <w:pPr>
        <w:ind w:firstLineChars="200" w:firstLine="420"/>
        <w:rPr>
          <w:color w:val="000000"/>
          <w:szCs w:val="21"/>
        </w:rPr>
      </w:pPr>
      <w:r w:rsidRPr="00CA0759">
        <w:rPr>
          <w:rFonts w:hint="eastAsia"/>
          <w:color w:val="000000"/>
          <w:szCs w:val="21"/>
        </w:rPr>
        <w:t>上一刻，你或许还置身于一场奢华婚礼：婚礼在一座矗立于悬崖边、经受强风吹拂的城堡中举行，新郎却在婚宴开始前突然坠落身亡。下一刻，你又可能需要侦破豪华邮轮上的谋杀案，在高中同学聚会上找出凶手，调查明星厨师大赛上的投毒事件，或是在一场混乱的小镇庆典中锁定杀人者。每道谜题都有全新的场景、全新的嫌疑人阵容，以及一个等待破解的独特谜团。</w:t>
      </w:r>
    </w:p>
    <w:p w14:paraId="24A9CB75" w14:textId="77777777" w:rsidR="00CA0759" w:rsidRPr="00CA0759" w:rsidRDefault="00CA0759" w:rsidP="00CA0759">
      <w:pPr>
        <w:rPr>
          <w:color w:val="000000"/>
          <w:szCs w:val="21"/>
        </w:rPr>
      </w:pPr>
    </w:p>
    <w:p w14:paraId="20EEFF54" w14:textId="77777777" w:rsidR="00CA0759" w:rsidRPr="00CA0759" w:rsidRDefault="00CA0759" w:rsidP="00CA0759">
      <w:pPr>
        <w:ind w:firstLineChars="200" w:firstLine="420"/>
        <w:rPr>
          <w:color w:val="000000"/>
          <w:szCs w:val="21"/>
        </w:rPr>
      </w:pPr>
      <w:r w:rsidRPr="00CA0759">
        <w:rPr>
          <w:rFonts w:hint="eastAsia"/>
          <w:color w:val="000000"/>
          <w:szCs w:val="21"/>
        </w:rPr>
        <w:t>一半是逻辑谜题，一半是谋杀悬案，从头到尾都令人欲罢不能——《</w:t>
      </w:r>
      <w:r>
        <w:rPr>
          <w:rFonts w:hint="eastAsia"/>
          <w:color w:val="000000"/>
          <w:szCs w:val="21"/>
        </w:rPr>
        <w:t>凶手就在其中</w:t>
      </w:r>
      <w:r w:rsidRPr="00CA0759">
        <w:rPr>
          <w:rFonts w:hint="eastAsia"/>
          <w:color w:val="000000"/>
          <w:szCs w:val="21"/>
        </w:rPr>
        <w:t>》将带来一场沉浸式的“谁是凶手”推理体验。每起案件都是一次酣畅淋漓的推理考验：细致的观察、严密的思考，以及不放过任何蛛丝马迹的敏锐眼光，都会帮助你逐步接近真相。</w:t>
      </w:r>
    </w:p>
    <w:p w14:paraId="0BC5F95C" w14:textId="77777777" w:rsidR="00CA0759" w:rsidRPr="00CA0759" w:rsidRDefault="00CA0759" w:rsidP="00CA0759">
      <w:pPr>
        <w:rPr>
          <w:color w:val="000000"/>
          <w:szCs w:val="21"/>
        </w:rPr>
      </w:pPr>
    </w:p>
    <w:p w14:paraId="44FBE89B" w14:textId="77777777" w:rsidR="00CA0759" w:rsidRDefault="00CA0759" w:rsidP="00CA0759">
      <w:pPr>
        <w:ind w:firstLineChars="200" w:firstLine="420"/>
        <w:rPr>
          <w:color w:val="000000"/>
          <w:szCs w:val="21"/>
        </w:rPr>
      </w:pPr>
      <w:r w:rsidRPr="00CA0759">
        <w:rPr>
          <w:rFonts w:hint="eastAsia"/>
          <w:color w:val="000000"/>
          <w:szCs w:val="21"/>
        </w:rPr>
        <w:t>问题不在于凶手是否藏在名单里，而在于：</w:t>
      </w:r>
      <w:r w:rsidRPr="00CA0759">
        <w:rPr>
          <w:rFonts w:hint="eastAsia"/>
          <w:b/>
          <w:color w:val="000000"/>
          <w:szCs w:val="21"/>
        </w:rPr>
        <w:t>他们之中，究竟谁是凶手？</w:t>
      </w:r>
    </w:p>
    <w:p w14:paraId="0F176644" w14:textId="77777777" w:rsidR="00CA0759" w:rsidRDefault="00CA0759" w:rsidP="00176B18">
      <w:pPr>
        <w:rPr>
          <w:color w:val="000000"/>
          <w:szCs w:val="21"/>
        </w:rPr>
      </w:pPr>
    </w:p>
    <w:p w14:paraId="0FBAFE05" w14:textId="77777777" w:rsidR="00176B18" w:rsidRPr="00176B18" w:rsidRDefault="00176B18" w:rsidP="00176B18">
      <w:pPr>
        <w:rPr>
          <w:color w:val="000000"/>
          <w:szCs w:val="21"/>
        </w:rPr>
      </w:pPr>
    </w:p>
    <w:p w14:paraId="13AFCBF4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5A3003B7" w14:textId="77777777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7F0B6688" w14:textId="77777777" w:rsidR="004209F2" w:rsidRPr="00CA0759" w:rsidRDefault="00CA0759" w:rsidP="00CA0759">
      <w:pPr>
        <w:ind w:firstLineChars="200" w:firstLine="422"/>
        <w:rPr>
          <w:color w:val="FF0000"/>
        </w:rPr>
      </w:pPr>
      <w:r w:rsidRPr="00CA0759">
        <w:rPr>
          <w:rFonts w:hint="eastAsia"/>
          <w:b/>
        </w:rPr>
        <w:t>亚历克斯·圣克莱尔（</w:t>
      </w:r>
      <w:r w:rsidRPr="00CA0759">
        <w:rPr>
          <w:rFonts w:hint="eastAsia"/>
          <w:b/>
        </w:rPr>
        <w:t>Alex St. Claire</w:t>
      </w:r>
      <w:r w:rsidRPr="00CA0759">
        <w:rPr>
          <w:rFonts w:hint="eastAsia"/>
          <w:b/>
        </w:rPr>
        <w:t>）</w:t>
      </w:r>
      <w:r w:rsidRPr="00CA0759">
        <w:rPr>
          <w:rFonts w:hint="eastAsia"/>
        </w:rPr>
        <w:t>是一位作家，也是一名谋杀悬疑爱好者，致力于创作逻辑谜题和可以通过推理破解的谜案。对亚历克斯而言，创作谜题不仅是发挥创意的一种方式，也是为了让更多人看到纸笔解谜在平复纷乱思绪、提升专注力方面的显著作用。亚历克斯现居美国华盛顿州斯波坎市（</w:t>
      </w:r>
      <w:r w:rsidRPr="00CA0759">
        <w:rPr>
          <w:rFonts w:hint="eastAsia"/>
        </w:rPr>
        <w:t>Spokane</w:t>
      </w:r>
      <w:r w:rsidRPr="00CA0759">
        <w:rPr>
          <w:rFonts w:hint="eastAsia"/>
        </w:rPr>
        <w:t>），每天都会通过解谜放松身心、舒缓压力。</w:t>
      </w:r>
    </w:p>
    <w:p w14:paraId="7369748D" w14:textId="77777777" w:rsidR="004209F2" w:rsidRPr="005E6B90" w:rsidRDefault="004209F2">
      <w:pPr>
        <w:rPr>
          <w:b/>
          <w:color w:val="000000"/>
        </w:rPr>
      </w:pPr>
    </w:p>
    <w:p w14:paraId="2FA93CE2" w14:textId="77777777" w:rsidR="004209F2" w:rsidRPr="004209F2" w:rsidRDefault="004209F2">
      <w:pPr>
        <w:rPr>
          <w:b/>
          <w:color w:val="000000"/>
        </w:rPr>
      </w:pPr>
    </w:p>
    <w:p w14:paraId="0A918717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0BF840CB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4DDA7181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50413FD3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723A52F2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28D1130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38D94145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14:paraId="01A9BDF3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67E8CA7F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68AD6551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5F14D168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14:paraId="3CB25BB9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217592FD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3694B207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017E8047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6D0BCD13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A0D9" w14:textId="77777777" w:rsidR="000D1DA2" w:rsidRDefault="000D1DA2">
      <w:r>
        <w:separator/>
      </w:r>
    </w:p>
  </w:endnote>
  <w:endnote w:type="continuationSeparator" w:id="0">
    <w:p w14:paraId="29CEFCAE" w14:textId="77777777" w:rsidR="000D1DA2" w:rsidRDefault="000D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6F6FB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096DF3AC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A29C3F5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F4F69D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49D37A5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F59E7" w14:textId="77777777" w:rsidR="000D1DA2" w:rsidRDefault="000D1DA2">
      <w:r>
        <w:separator/>
      </w:r>
    </w:p>
  </w:footnote>
  <w:footnote w:type="continuationSeparator" w:id="0">
    <w:p w14:paraId="1CE41F5C" w14:textId="77777777" w:rsidR="000D1DA2" w:rsidRDefault="000D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732F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FCC250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6692696">
    <w:abstractNumId w:val="1"/>
  </w:num>
  <w:num w:numId="2" w16cid:durableId="188803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176B18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1DA2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76B18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97BF5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1CB1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0759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2678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20F40A"/>
  <w15:docId w15:val="{3E8DE016-80D9-49D2-96C1-AD917A41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26</TotalTime>
  <Pages>2</Pages>
  <Words>936</Words>
  <Characters>1237</Characters>
  <Application>Microsoft Office Word</Application>
  <DocSecurity>0</DocSecurity>
  <Lines>58</Lines>
  <Paragraphs>50</Paragraphs>
  <ScaleCrop>false</ScaleCrop>
  <Company>2ndSpAcE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2</cp:revision>
  <cp:lastPrinted>2005-06-10T06:33:00Z</cp:lastPrinted>
  <dcterms:created xsi:type="dcterms:W3CDTF">2026-09-14T07:45:00Z</dcterms:created>
  <dcterms:modified xsi:type="dcterms:W3CDTF">2026-09-14T08:14:00Z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