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A218C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CE5D2AD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7CFF005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F37B9FF" w14:textId="031A3DFA" w:rsidR="00E94906" w:rsidRDefault="00E94906">
      <w:pPr>
        <w:rPr>
          <w:b/>
          <w:color w:val="000000"/>
          <w:szCs w:val="21"/>
        </w:rPr>
      </w:pPr>
    </w:p>
    <w:p w14:paraId="57E73EBB" w14:textId="0A4E2E49" w:rsidR="004209F2" w:rsidRPr="004209F2" w:rsidRDefault="00E41C89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280750" wp14:editId="1347401A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276985" cy="1968500"/>
            <wp:effectExtent l="0" t="0" r="0" b="0"/>
            <wp:wrapSquare wrapText="bothSides"/>
            <wp:docPr id="13324650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Pr="00E41C89">
        <w:rPr>
          <w:b/>
          <w:szCs w:val="21"/>
        </w:rPr>
        <w:t>想和你读同一本书</w:t>
      </w:r>
      <w:r w:rsidR="004209F2" w:rsidRPr="004209F2">
        <w:rPr>
          <w:b/>
          <w:szCs w:val="21"/>
        </w:rPr>
        <w:t>》</w:t>
      </w:r>
    </w:p>
    <w:p w14:paraId="5D5E76A1" w14:textId="4B9BC513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CB1427" w:rsidRPr="00CB1427">
        <w:rPr>
          <w:b/>
          <w:szCs w:val="21"/>
        </w:rPr>
        <w:t>ASK ME WHAT I'M READING</w:t>
      </w:r>
    </w:p>
    <w:p w14:paraId="0BF9F182" w14:textId="333F5C6E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CB1427" w:rsidRPr="00CB1427">
        <w:rPr>
          <w:b/>
          <w:color w:val="000000"/>
          <w:szCs w:val="21"/>
        </w:rPr>
        <w:t>Eleanor Goymer</w:t>
      </w:r>
    </w:p>
    <w:p w14:paraId="0EB2B4BD" w14:textId="18BC57B2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CB1427" w:rsidRPr="00CB1427">
        <w:rPr>
          <w:b/>
          <w:color w:val="000000"/>
          <w:szCs w:val="21"/>
        </w:rPr>
        <w:t>One More Chapter</w:t>
      </w:r>
    </w:p>
    <w:p w14:paraId="78CC6616" w14:textId="5ADEE6FA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744D38">
        <w:rPr>
          <w:rFonts w:hint="eastAsia"/>
          <w:b/>
          <w:color w:val="000000"/>
          <w:szCs w:val="21"/>
        </w:rPr>
        <w:t>Blake Friedmann/</w:t>
      </w:r>
      <w:r>
        <w:rPr>
          <w:b/>
          <w:color w:val="000000"/>
          <w:szCs w:val="21"/>
        </w:rPr>
        <w:t>ANA/Brady</w:t>
      </w:r>
    </w:p>
    <w:p w14:paraId="5475595F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CB1427">
        <w:rPr>
          <w:rFonts w:hint="eastAsia"/>
          <w:b/>
          <w:color w:val="000000"/>
          <w:szCs w:val="21"/>
        </w:rPr>
        <w:t>3</w:t>
      </w:r>
      <w:r w:rsidR="00CB1427">
        <w:rPr>
          <w:b/>
          <w:color w:val="000000"/>
          <w:szCs w:val="21"/>
        </w:rPr>
        <w:t>25</w:t>
      </w:r>
      <w:r>
        <w:rPr>
          <w:b/>
          <w:color w:val="000000"/>
          <w:szCs w:val="21"/>
        </w:rPr>
        <w:t>页</w:t>
      </w:r>
    </w:p>
    <w:p w14:paraId="34F26342" w14:textId="15586300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CB1427">
        <w:rPr>
          <w:rFonts w:hint="eastAsia"/>
          <w:b/>
          <w:color w:val="000000"/>
          <w:szCs w:val="21"/>
        </w:rPr>
        <w:t>2</w:t>
      </w:r>
      <w:r w:rsidR="00CB1427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CB1427">
        <w:rPr>
          <w:rFonts w:hint="eastAsia"/>
          <w:b/>
          <w:color w:val="000000"/>
          <w:szCs w:val="21"/>
        </w:rPr>
        <w:t>7</w:t>
      </w:r>
      <w:r w:rsidRPr="004209F2">
        <w:rPr>
          <w:b/>
          <w:color w:val="000000"/>
          <w:szCs w:val="21"/>
        </w:rPr>
        <w:t>月</w:t>
      </w:r>
    </w:p>
    <w:p w14:paraId="51D6BB5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35DD9C59" w14:textId="33C1CDBC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11C3CE76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CB1427">
        <w:rPr>
          <w:b/>
          <w:color w:val="000000"/>
          <w:szCs w:val="21"/>
        </w:rPr>
        <w:t>爱情小说</w:t>
      </w:r>
    </w:p>
    <w:p w14:paraId="1FD44D53" w14:textId="58BC308D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2EA7356E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5FB9935A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6D56CE17" w14:textId="77777777" w:rsidR="00AA7E75" w:rsidRDefault="00AA7E75" w:rsidP="004209F2">
      <w:pPr>
        <w:rPr>
          <w:color w:val="000000"/>
          <w:szCs w:val="21"/>
        </w:rPr>
      </w:pPr>
    </w:p>
    <w:p w14:paraId="63A2F455" w14:textId="13F7E9C4" w:rsidR="00E41C89" w:rsidRPr="00E41C89" w:rsidRDefault="00744D38" w:rsidP="00E41C89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744D38">
        <w:rPr>
          <w:rFonts w:ascii="楷体" w:eastAsia="楷体" w:hAnsi="楷体"/>
          <w:b/>
          <w:bCs/>
          <w:color w:val="000000"/>
          <w:szCs w:val="21"/>
        </w:rPr>
        <w:t>这本爱情小说写给所有相信书本能够连接两颗心的人。</w:t>
      </w:r>
    </w:p>
    <w:p w14:paraId="57571949" w14:textId="77777777" w:rsidR="00E41C89" w:rsidRDefault="00E41C89" w:rsidP="004209F2">
      <w:pPr>
        <w:rPr>
          <w:rFonts w:hint="eastAsia"/>
          <w:color w:val="000000"/>
          <w:szCs w:val="21"/>
        </w:rPr>
      </w:pPr>
    </w:p>
    <w:p w14:paraId="362D45DC" w14:textId="77777777" w:rsidR="00CB1427" w:rsidRPr="00CB1427" w:rsidRDefault="00CB1427" w:rsidP="00CB1427">
      <w:pPr>
        <w:ind w:firstLineChars="200" w:firstLine="420"/>
        <w:rPr>
          <w:color w:val="000000"/>
          <w:szCs w:val="21"/>
        </w:rPr>
      </w:pPr>
      <w:r w:rsidRPr="00CB1427">
        <w:rPr>
          <w:rFonts w:hint="eastAsia"/>
          <w:color w:val="000000"/>
          <w:szCs w:val="21"/>
        </w:rPr>
        <w:t>每天早晨，索菲都会搭乘同一班火车。</w:t>
      </w:r>
    </w:p>
    <w:p w14:paraId="01DDEC5B" w14:textId="77777777" w:rsidR="00CB1427" w:rsidRPr="00CB1427" w:rsidRDefault="00CB1427" w:rsidP="00CB1427">
      <w:pPr>
        <w:rPr>
          <w:color w:val="000000"/>
          <w:szCs w:val="21"/>
        </w:rPr>
      </w:pPr>
    </w:p>
    <w:p w14:paraId="39C113F5" w14:textId="77777777" w:rsidR="00CB1427" w:rsidRPr="00CB1427" w:rsidRDefault="00CB1427" w:rsidP="00CB1427">
      <w:pPr>
        <w:ind w:firstLineChars="200" w:firstLine="420"/>
        <w:rPr>
          <w:color w:val="000000"/>
          <w:szCs w:val="21"/>
        </w:rPr>
      </w:pPr>
      <w:r w:rsidRPr="00CB1427">
        <w:rPr>
          <w:rFonts w:hint="eastAsia"/>
          <w:color w:val="000000"/>
          <w:szCs w:val="21"/>
        </w:rPr>
        <w:t>每天早晨，她都会看见他——身材高挑，让人捉摸不透，手里总拿着一本小说……而且常常正是她也在读的那一本。</w:t>
      </w:r>
    </w:p>
    <w:p w14:paraId="3F2780FD" w14:textId="77777777" w:rsidR="00CB1427" w:rsidRPr="00CB1427" w:rsidRDefault="00CB1427" w:rsidP="00CB1427">
      <w:pPr>
        <w:rPr>
          <w:color w:val="000000"/>
          <w:szCs w:val="21"/>
        </w:rPr>
      </w:pPr>
    </w:p>
    <w:p w14:paraId="698C325D" w14:textId="77777777" w:rsidR="00CB1427" w:rsidRPr="00CB1427" w:rsidRDefault="00CB1427" w:rsidP="00CB1427">
      <w:pPr>
        <w:ind w:firstLineChars="200" w:firstLine="420"/>
        <w:rPr>
          <w:color w:val="000000"/>
          <w:szCs w:val="21"/>
        </w:rPr>
      </w:pPr>
      <w:r w:rsidRPr="00CB1427">
        <w:rPr>
          <w:rFonts w:hint="eastAsia"/>
          <w:color w:val="000000"/>
          <w:szCs w:val="21"/>
        </w:rPr>
        <w:t>渐渐地，两人的通勤时光变成了一场以书为媒的无声交流，一场似乎只有他们两人才懂的游戏。然而，一段爱情故事还能在字里行间藏多久，才会有人鼓起勇气，</w:t>
      </w:r>
      <w:r>
        <w:rPr>
          <w:rFonts w:hint="eastAsia"/>
          <w:color w:val="000000"/>
          <w:szCs w:val="21"/>
        </w:rPr>
        <w:t>将它写进现实</w:t>
      </w:r>
      <w:r w:rsidRPr="00CB1427">
        <w:rPr>
          <w:rFonts w:hint="eastAsia"/>
          <w:color w:val="000000"/>
          <w:szCs w:val="21"/>
        </w:rPr>
        <w:t>……</w:t>
      </w:r>
    </w:p>
    <w:p w14:paraId="42750C6D" w14:textId="77777777" w:rsidR="00CB1427" w:rsidRPr="00CB1427" w:rsidRDefault="00CB1427" w:rsidP="00CB1427">
      <w:pPr>
        <w:rPr>
          <w:color w:val="000000"/>
          <w:szCs w:val="21"/>
        </w:rPr>
      </w:pPr>
    </w:p>
    <w:p w14:paraId="1F6A87FE" w14:textId="7B13245D" w:rsidR="00CB1427" w:rsidRPr="00CB1427" w:rsidRDefault="00CB1427" w:rsidP="00CB1427">
      <w:pPr>
        <w:ind w:firstLineChars="200" w:firstLine="420"/>
        <w:rPr>
          <w:color w:val="000000"/>
          <w:szCs w:val="21"/>
        </w:rPr>
      </w:pPr>
      <w:r w:rsidRPr="00CB1427">
        <w:rPr>
          <w:rFonts w:hint="eastAsia"/>
          <w:color w:val="000000"/>
          <w:szCs w:val="21"/>
        </w:rPr>
        <w:t>《</w:t>
      </w:r>
      <w:r w:rsidR="00744D38">
        <w:rPr>
          <w:rFonts w:hint="eastAsia"/>
          <w:color w:val="000000"/>
          <w:szCs w:val="21"/>
        </w:rPr>
        <w:t>想和你读同一本书</w:t>
      </w:r>
      <w:r w:rsidRPr="00CB1427">
        <w:rPr>
          <w:rFonts w:hint="eastAsia"/>
          <w:color w:val="000000"/>
          <w:szCs w:val="21"/>
        </w:rPr>
        <w:t>》（</w:t>
      </w:r>
      <w:r w:rsidRPr="00CB1427">
        <w:rPr>
          <w:rFonts w:hint="eastAsia"/>
          <w:i/>
          <w:color w:val="000000"/>
          <w:szCs w:val="21"/>
        </w:rPr>
        <w:t>Ask Me What I</w:t>
      </w:r>
      <w:r w:rsidRPr="00CB1427">
        <w:rPr>
          <w:rFonts w:hint="eastAsia"/>
          <w:i/>
          <w:color w:val="000000"/>
          <w:szCs w:val="21"/>
        </w:rPr>
        <w:t>’</w:t>
      </w:r>
      <w:r w:rsidRPr="00CB1427">
        <w:rPr>
          <w:rFonts w:hint="eastAsia"/>
          <w:i/>
          <w:color w:val="000000"/>
          <w:szCs w:val="21"/>
        </w:rPr>
        <w:t>m Reading</w:t>
      </w:r>
      <w:r w:rsidRPr="00CB1427">
        <w:rPr>
          <w:rFonts w:hint="eastAsia"/>
          <w:color w:val="000000"/>
          <w:szCs w:val="21"/>
        </w:rPr>
        <w:t>）是一部慢热爱情小说，写偶然的相遇、对书籍的热爱，以及遇见一个真正懂你的人时，那份悄然萌生的悸动。推荐给《一天》（</w:t>
      </w:r>
      <w:r w:rsidRPr="00CB1427">
        <w:rPr>
          <w:rFonts w:hint="eastAsia"/>
          <w:i/>
          <w:color w:val="000000"/>
          <w:szCs w:val="21"/>
        </w:rPr>
        <w:t>One Da</w:t>
      </w:r>
      <w:r w:rsidRPr="00CB1427">
        <w:rPr>
          <w:rFonts w:hint="eastAsia"/>
          <w:color w:val="000000"/>
          <w:szCs w:val="21"/>
        </w:rPr>
        <w:t>y</w:t>
      </w:r>
      <w:r w:rsidRPr="00CB1427">
        <w:rPr>
          <w:rFonts w:hint="eastAsia"/>
          <w:color w:val="000000"/>
          <w:szCs w:val="21"/>
        </w:rPr>
        <w:t>）和《夜谈》（</w:t>
      </w:r>
      <w:r w:rsidRPr="00CB1427">
        <w:rPr>
          <w:rFonts w:hint="eastAsia"/>
          <w:i/>
          <w:color w:val="000000"/>
          <w:szCs w:val="21"/>
        </w:rPr>
        <w:t>Talking at Night</w:t>
      </w:r>
      <w:r w:rsidRPr="00CB1427">
        <w:rPr>
          <w:rFonts w:hint="eastAsia"/>
          <w:color w:val="000000"/>
          <w:szCs w:val="21"/>
        </w:rPr>
        <w:t>）的读者。</w:t>
      </w:r>
    </w:p>
    <w:p w14:paraId="54EFDF4F" w14:textId="77777777" w:rsidR="004209F2" w:rsidRDefault="004209F2">
      <w:pPr>
        <w:rPr>
          <w:color w:val="000000"/>
          <w:szCs w:val="21"/>
        </w:rPr>
      </w:pPr>
    </w:p>
    <w:p w14:paraId="1156B0D8" w14:textId="77777777" w:rsidR="00CB1427" w:rsidRPr="00310110" w:rsidRDefault="00CB1427">
      <w:pPr>
        <w:rPr>
          <w:b/>
          <w:color w:val="000000"/>
        </w:rPr>
      </w:pPr>
    </w:p>
    <w:p w14:paraId="45CB0B76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1983822A" w14:textId="49407002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652545FE" w14:textId="0EFA4B46" w:rsidR="004209F2" w:rsidRPr="005E6B90" w:rsidRDefault="00E41C89" w:rsidP="00CB1427">
      <w:pPr>
        <w:ind w:firstLineChars="200" w:firstLine="422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14CF576E" wp14:editId="4DE9895B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1670685" cy="939800"/>
            <wp:effectExtent l="0" t="0" r="5715" b="0"/>
            <wp:wrapSquare wrapText="bothSides"/>
            <wp:docPr id="5947899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514" cy="942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427" w:rsidRPr="00CB1427">
        <w:rPr>
          <w:rFonts w:hint="eastAsia"/>
          <w:b/>
          <w:color w:val="000000"/>
        </w:rPr>
        <w:t>埃莉诺·戈伊默（</w:t>
      </w:r>
      <w:r w:rsidR="00CB1427" w:rsidRPr="00CB1427">
        <w:rPr>
          <w:rFonts w:hint="eastAsia"/>
          <w:b/>
          <w:color w:val="000000"/>
        </w:rPr>
        <w:t>Eleanor Goymer</w:t>
      </w:r>
      <w:r w:rsidR="00CB1427" w:rsidRPr="00CB1427">
        <w:rPr>
          <w:rFonts w:hint="eastAsia"/>
          <w:b/>
          <w:color w:val="000000"/>
        </w:rPr>
        <w:t>）</w:t>
      </w:r>
      <w:r w:rsidR="00CB1427" w:rsidRPr="00CB1427">
        <w:rPr>
          <w:rFonts w:hint="eastAsia"/>
          <w:color w:val="000000"/>
        </w:rPr>
        <w:t>著有《备选方案》（</w:t>
      </w:r>
      <w:r w:rsidR="00CB1427" w:rsidRPr="00CB1427">
        <w:rPr>
          <w:rFonts w:hint="eastAsia"/>
          <w:i/>
          <w:color w:val="000000"/>
        </w:rPr>
        <w:t>The Fallback</w:t>
      </w:r>
      <w:r w:rsidR="00CB1427" w:rsidRPr="00CB1427">
        <w:rPr>
          <w:rFonts w:hint="eastAsia"/>
          <w:color w:val="000000"/>
        </w:rPr>
        <w:t>）和浪漫喜剧《情节反转》（</w:t>
      </w:r>
      <w:r w:rsidR="00CB1427" w:rsidRPr="00CB1427">
        <w:rPr>
          <w:rFonts w:hint="eastAsia"/>
          <w:i/>
          <w:color w:val="000000"/>
        </w:rPr>
        <w:t>The Plot Twist</w:t>
      </w:r>
      <w:r w:rsidR="00CB1427" w:rsidRPr="00CB1427">
        <w:rPr>
          <w:rFonts w:hint="eastAsia"/>
          <w:color w:val="000000"/>
        </w:rPr>
        <w:t>）。</w:t>
      </w:r>
      <w:r>
        <w:rPr>
          <w:rFonts w:hint="eastAsia"/>
          <w:color w:val="000000"/>
        </w:rPr>
        <w:t>她在</w:t>
      </w:r>
      <w:r w:rsidR="00CB1427" w:rsidRPr="00CB1427">
        <w:rPr>
          <w:rFonts w:hint="eastAsia"/>
          <w:color w:val="000000"/>
        </w:rPr>
        <w:t>英国</w:t>
      </w:r>
      <w:r>
        <w:rPr>
          <w:rFonts w:hint="eastAsia"/>
          <w:color w:val="000000"/>
        </w:rPr>
        <w:t>出生长大</w:t>
      </w:r>
      <w:r w:rsidR="00CB1427" w:rsidRPr="00CB1427">
        <w:rPr>
          <w:rFonts w:hint="eastAsia"/>
          <w:color w:val="000000"/>
        </w:rPr>
        <w:t>，现居美国北卡罗来纳州教堂山。欢迎通过</w:t>
      </w:r>
      <w:r w:rsidR="00CB1427" w:rsidRPr="00CB1427">
        <w:rPr>
          <w:rFonts w:hint="eastAsia"/>
          <w:color w:val="000000"/>
        </w:rPr>
        <w:t xml:space="preserve"> Instagram </w:t>
      </w:r>
      <w:r w:rsidR="00CB1427" w:rsidRPr="00CB1427">
        <w:rPr>
          <w:rFonts w:hint="eastAsia"/>
          <w:color w:val="000000"/>
        </w:rPr>
        <w:t>关注她：</w:t>
      </w:r>
      <w:r w:rsidR="00CB1427" w:rsidRPr="00CB1427">
        <w:rPr>
          <w:rFonts w:hint="eastAsia"/>
          <w:color w:val="000000"/>
        </w:rPr>
        <w:t>@eleanorgoymerwrites</w:t>
      </w:r>
      <w:r w:rsidR="00CB1427" w:rsidRPr="00CB1427">
        <w:rPr>
          <w:rFonts w:hint="eastAsia"/>
          <w:color w:val="000000"/>
        </w:rPr>
        <w:t>。</w:t>
      </w:r>
    </w:p>
    <w:p w14:paraId="61FB1F14" w14:textId="16E1E257" w:rsidR="00C077A6" w:rsidRPr="00C077A6" w:rsidRDefault="00C077A6">
      <w:pPr>
        <w:rPr>
          <w:b/>
          <w:color w:val="000000"/>
        </w:rPr>
      </w:pPr>
    </w:p>
    <w:p w14:paraId="79E41B21" w14:textId="77777777" w:rsidR="004209F2" w:rsidRPr="004209F2" w:rsidRDefault="004209F2">
      <w:pPr>
        <w:rPr>
          <w:b/>
          <w:color w:val="000000"/>
        </w:rPr>
      </w:pPr>
    </w:p>
    <w:p w14:paraId="3EF1AB29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lastRenderedPageBreak/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58402C91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30FAAD5D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BD997D6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5A2B86C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E89CC3E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176D4B88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56F74E3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687F609A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9A9D3A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03289F9C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487FC829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692EB858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062E495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CE7EF16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8CBF95B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B1438" w14:textId="77777777" w:rsidR="00CA7BFD" w:rsidRDefault="00CA7BFD">
      <w:r>
        <w:separator/>
      </w:r>
    </w:p>
  </w:endnote>
  <w:endnote w:type="continuationSeparator" w:id="0">
    <w:p w14:paraId="34BF59FF" w14:textId="77777777" w:rsidR="00CA7BFD" w:rsidRDefault="00CA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A5A85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3AF4A59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6C434B6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4027180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6D1FD04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37D5" w14:textId="77777777" w:rsidR="00CA7BFD" w:rsidRDefault="00CA7BFD">
      <w:r>
        <w:separator/>
      </w:r>
    </w:p>
  </w:footnote>
  <w:footnote w:type="continuationSeparator" w:id="0">
    <w:p w14:paraId="0EAA6704" w14:textId="77777777" w:rsidR="00CA7BFD" w:rsidRDefault="00CA7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8EF47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A068EA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2678014">
    <w:abstractNumId w:val="1"/>
  </w:num>
  <w:num w:numId="2" w16cid:durableId="803734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CB1427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0E5D49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4D38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A7BFD"/>
    <w:rsid w:val="00CB1427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1C8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E307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EBECFAE"/>
  <w15:docId w15:val="{853CEB97-52ED-4990-A9AD-8089E4E3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19</TotalTime>
  <Pages>2</Pages>
  <Words>544</Words>
  <Characters>916</Characters>
  <Application>Microsoft Office Word</Application>
  <DocSecurity>0</DocSecurity>
  <Lines>53</Lines>
  <Paragraphs>48</Paragraphs>
  <ScaleCrop>false</ScaleCrop>
  <Company>2ndSpAcE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2026-09-18T10:22:00Z</dcterms:created>
  <dcterms:modified xsi:type="dcterms:W3CDTF">2026-09-18T10:42:00Z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