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9490D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60D43649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4833820F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B1156BB" w14:textId="77777777" w:rsidR="00E94906" w:rsidRDefault="00E94906">
      <w:pPr>
        <w:rPr>
          <w:b/>
          <w:color w:val="000000"/>
          <w:szCs w:val="21"/>
        </w:rPr>
      </w:pPr>
    </w:p>
    <w:p w14:paraId="6339499B" w14:textId="23298CE7" w:rsidR="004209F2" w:rsidRPr="004209F2" w:rsidRDefault="007E146A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27246DF" wp14:editId="234A76D3">
            <wp:simplePos x="0" y="0"/>
            <wp:positionH relativeFrom="margin">
              <wp:posOffset>3676650</wp:posOffset>
            </wp:positionH>
            <wp:positionV relativeFrom="paragraph">
              <wp:posOffset>18415</wp:posOffset>
            </wp:positionV>
            <wp:extent cx="1721485" cy="2217420"/>
            <wp:effectExtent l="0" t="0" r="0" b="0"/>
            <wp:wrapSquare wrapText="bothSides"/>
            <wp:docPr id="16379567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1485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370F74" w:rsidRPr="00370F74">
        <w:rPr>
          <w:b/>
          <w:szCs w:val="21"/>
        </w:rPr>
        <w:t>莱泽曼创业手记：</w:t>
      </w:r>
      <w:r w:rsidR="00370F74">
        <w:rPr>
          <w:rFonts w:hint="eastAsia"/>
          <w:b/>
          <w:szCs w:val="21"/>
        </w:rPr>
        <w:t>让</w:t>
      </w:r>
      <w:r w:rsidR="00370F74" w:rsidRPr="00370F74">
        <w:rPr>
          <w:b/>
          <w:szCs w:val="21"/>
        </w:rPr>
        <w:t>灵感</w:t>
      </w:r>
      <w:r w:rsidR="00370F74">
        <w:rPr>
          <w:rFonts w:hint="eastAsia"/>
          <w:b/>
          <w:szCs w:val="21"/>
        </w:rPr>
        <w:t>成为产品，将</w:t>
      </w:r>
      <w:r w:rsidR="00370F74" w:rsidRPr="00370F74">
        <w:rPr>
          <w:b/>
          <w:szCs w:val="21"/>
        </w:rPr>
        <w:t>产品</w:t>
      </w:r>
      <w:r w:rsidR="00370F74">
        <w:rPr>
          <w:rFonts w:hint="eastAsia"/>
          <w:b/>
          <w:szCs w:val="21"/>
        </w:rPr>
        <w:t>做成事业</w:t>
      </w:r>
      <w:r w:rsidR="004209F2" w:rsidRPr="004209F2">
        <w:rPr>
          <w:b/>
          <w:szCs w:val="21"/>
        </w:rPr>
        <w:t>》</w:t>
      </w:r>
    </w:p>
    <w:p w14:paraId="27C99AF3" w14:textId="09F573E0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952461" w:rsidRPr="00952461">
        <w:rPr>
          <w:b/>
          <w:szCs w:val="21"/>
        </w:rPr>
        <w:t>THE LEATHERMAN BOOK: Stories, Lessons, and Advice from the Inventor of America's Original Multi-Tool</w:t>
      </w:r>
    </w:p>
    <w:p w14:paraId="7C4A155F" w14:textId="549899A3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952461" w:rsidRPr="00952461">
        <w:rPr>
          <w:b/>
          <w:color w:val="000000"/>
          <w:szCs w:val="21"/>
        </w:rPr>
        <w:t>Tim Leatherman and Chris Kornelis</w:t>
      </w:r>
    </w:p>
    <w:p w14:paraId="4122C716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952461" w:rsidRPr="00952461">
        <w:rPr>
          <w:b/>
          <w:color w:val="000000"/>
          <w:szCs w:val="21"/>
        </w:rPr>
        <w:t>Ballantine Books</w:t>
      </w:r>
    </w:p>
    <w:p w14:paraId="6E3C6E48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952461" w:rsidRPr="00952461">
        <w:rPr>
          <w:b/>
          <w:color w:val="000000"/>
          <w:szCs w:val="21"/>
        </w:rPr>
        <w:t xml:space="preserve">Sanford J. </w:t>
      </w:r>
      <w:proofErr w:type="spellStart"/>
      <w:r w:rsidR="00952461" w:rsidRPr="00952461">
        <w:rPr>
          <w:b/>
          <w:color w:val="000000"/>
          <w:szCs w:val="21"/>
        </w:rPr>
        <w:t>Greenburger</w:t>
      </w:r>
      <w:proofErr w:type="spellEnd"/>
      <w:r w:rsidR="00952461" w:rsidRPr="00952461">
        <w:rPr>
          <w:b/>
          <w:color w:val="000000"/>
          <w:szCs w:val="21"/>
        </w:rPr>
        <w:t xml:space="preserve"> Associates/</w:t>
      </w:r>
      <w:r>
        <w:rPr>
          <w:b/>
          <w:color w:val="000000"/>
          <w:szCs w:val="21"/>
        </w:rPr>
        <w:t>ANA/Brady</w:t>
      </w:r>
    </w:p>
    <w:p w14:paraId="1F5FB173" w14:textId="4A82FCC6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952461">
        <w:rPr>
          <w:rFonts w:hint="eastAsia"/>
          <w:b/>
          <w:color w:val="000000"/>
          <w:szCs w:val="21"/>
        </w:rPr>
        <w:t>2</w:t>
      </w:r>
      <w:r w:rsidR="00952461">
        <w:rPr>
          <w:b/>
          <w:color w:val="000000"/>
          <w:szCs w:val="21"/>
        </w:rPr>
        <w:t>72</w:t>
      </w:r>
      <w:r>
        <w:rPr>
          <w:b/>
          <w:color w:val="000000"/>
          <w:szCs w:val="21"/>
        </w:rPr>
        <w:t>页</w:t>
      </w:r>
    </w:p>
    <w:p w14:paraId="352754D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952461">
        <w:rPr>
          <w:rFonts w:hint="eastAsia"/>
          <w:b/>
          <w:color w:val="000000"/>
          <w:szCs w:val="21"/>
        </w:rPr>
        <w:t>2</w:t>
      </w:r>
      <w:r w:rsidR="00952461">
        <w:rPr>
          <w:b/>
          <w:color w:val="000000"/>
          <w:szCs w:val="21"/>
        </w:rPr>
        <w:t>026</w:t>
      </w:r>
      <w:r w:rsidRPr="004209F2">
        <w:rPr>
          <w:b/>
          <w:color w:val="000000"/>
          <w:szCs w:val="21"/>
        </w:rPr>
        <w:t>年</w:t>
      </w:r>
      <w:r w:rsidR="00952461">
        <w:rPr>
          <w:rFonts w:hint="eastAsia"/>
          <w:b/>
          <w:color w:val="000000"/>
          <w:szCs w:val="21"/>
        </w:rPr>
        <w:t>1</w:t>
      </w:r>
      <w:r w:rsidR="00952461">
        <w:rPr>
          <w:b/>
          <w:color w:val="000000"/>
          <w:szCs w:val="21"/>
        </w:rPr>
        <w:t>0</w:t>
      </w:r>
      <w:r w:rsidRPr="004209F2">
        <w:rPr>
          <w:b/>
          <w:color w:val="000000"/>
          <w:szCs w:val="21"/>
        </w:rPr>
        <w:t>月</w:t>
      </w:r>
    </w:p>
    <w:p w14:paraId="40EE30DE" w14:textId="740FF4A6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CD5850D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765DF360" w14:textId="583E920E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260755">
        <w:rPr>
          <w:rFonts w:hint="eastAsia"/>
          <w:b/>
          <w:color w:val="000000"/>
          <w:szCs w:val="21"/>
        </w:rPr>
        <w:t>传记和回忆录</w:t>
      </w:r>
    </w:p>
    <w:p w14:paraId="20DA1D2B" w14:textId="452A05A6" w:rsidR="00743BC7" w:rsidRDefault="00743BC7" w:rsidP="004209F2">
      <w:pPr>
        <w:rPr>
          <w:b/>
          <w:color w:val="000000"/>
          <w:szCs w:val="21"/>
        </w:rPr>
      </w:pPr>
    </w:p>
    <w:p w14:paraId="3E522513" w14:textId="1656BFC3" w:rsidR="00743BC7" w:rsidRPr="00743BC7" w:rsidRDefault="00743BC7" w:rsidP="004209F2">
      <w:pPr>
        <w:rPr>
          <w:b/>
          <w:color w:val="EE0000"/>
          <w:szCs w:val="21"/>
        </w:rPr>
      </w:pPr>
      <w:r w:rsidRPr="00743BC7">
        <w:rPr>
          <w:rFonts w:hint="eastAsia"/>
          <w:b/>
          <w:color w:val="EE0000"/>
          <w:szCs w:val="21"/>
        </w:rPr>
        <w:t>亚马逊畅销书榜排名（</w:t>
      </w:r>
      <w:r w:rsidRPr="00743BC7">
        <w:rPr>
          <w:rFonts w:hint="eastAsia"/>
          <w:b/>
          <w:color w:val="EE0000"/>
          <w:szCs w:val="21"/>
        </w:rPr>
        <w:t>2026.10</w:t>
      </w:r>
      <w:r w:rsidRPr="00743BC7">
        <w:rPr>
          <w:rFonts w:hint="eastAsia"/>
          <w:b/>
          <w:color w:val="EE0000"/>
          <w:szCs w:val="21"/>
        </w:rPr>
        <w:t>）：</w:t>
      </w:r>
    </w:p>
    <w:p w14:paraId="2A7D0A52" w14:textId="77777777" w:rsidR="00743BC7" w:rsidRPr="00743BC7" w:rsidRDefault="00743BC7" w:rsidP="00743BC7">
      <w:pPr>
        <w:rPr>
          <w:b/>
          <w:color w:val="EE0000"/>
          <w:szCs w:val="21"/>
        </w:rPr>
      </w:pPr>
      <w:r w:rsidRPr="00743BC7">
        <w:rPr>
          <w:b/>
          <w:color w:val="EE0000"/>
          <w:szCs w:val="21"/>
        </w:rPr>
        <w:t>#33 in Company Business Profiles (Books)</w:t>
      </w:r>
    </w:p>
    <w:p w14:paraId="1A01A3FD" w14:textId="77777777" w:rsidR="00743BC7" w:rsidRPr="00743BC7" w:rsidRDefault="00743BC7" w:rsidP="00743BC7">
      <w:pPr>
        <w:rPr>
          <w:b/>
          <w:color w:val="EE0000"/>
          <w:szCs w:val="21"/>
        </w:rPr>
      </w:pPr>
      <w:r w:rsidRPr="00743BC7">
        <w:rPr>
          <w:b/>
          <w:color w:val="EE0000"/>
          <w:szCs w:val="21"/>
        </w:rPr>
        <w:t>#64 in Biographies of Business &amp; Industrial Professionals</w:t>
      </w:r>
    </w:p>
    <w:p w14:paraId="4BDED80B" w14:textId="4BFCDD3A" w:rsidR="00743BC7" w:rsidRPr="00743BC7" w:rsidRDefault="00743BC7" w:rsidP="00743BC7">
      <w:pPr>
        <w:rPr>
          <w:rFonts w:hint="eastAsia"/>
          <w:b/>
          <w:color w:val="EE0000"/>
          <w:szCs w:val="21"/>
        </w:rPr>
      </w:pPr>
      <w:r w:rsidRPr="00743BC7">
        <w:rPr>
          <w:b/>
          <w:color w:val="EE0000"/>
          <w:szCs w:val="21"/>
        </w:rPr>
        <w:t>#104 in Entrepreneurship (Books)</w:t>
      </w:r>
    </w:p>
    <w:p w14:paraId="1B223292" w14:textId="77777777" w:rsidR="004209F2" w:rsidRPr="004209F2" w:rsidRDefault="004209F2" w:rsidP="004209F2">
      <w:pPr>
        <w:rPr>
          <w:rFonts w:hint="eastAsia"/>
          <w:b/>
          <w:bCs/>
          <w:color w:val="000000"/>
          <w:szCs w:val="21"/>
        </w:rPr>
      </w:pPr>
    </w:p>
    <w:p w14:paraId="09FACD21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759C2667" w14:textId="77777777" w:rsidR="004209F2" w:rsidRDefault="004209F2" w:rsidP="004209F2">
      <w:pPr>
        <w:rPr>
          <w:color w:val="000000"/>
          <w:szCs w:val="21"/>
        </w:rPr>
      </w:pPr>
    </w:p>
    <w:p w14:paraId="45C98CA4" w14:textId="72C1EEB8" w:rsidR="00370F74" w:rsidRPr="00370F74" w:rsidRDefault="00370F74" w:rsidP="00370F74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370F74">
        <w:rPr>
          <w:rFonts w:ascii="楷体" w:eastAsia="楷体" w:hAnsi="楷体" w:hint="eastAsia"/>
          <w:bCs/>
          <w:color w:val="000000"/>
          <w:szCs w:val="21"/>
        </w:rPr>
        <w:t>将</w:t>
      </w:r>
      <w:r w:rsidRPr="00370F74">
        <w:rPr>
          <w:rFonts w:ascii="楷体" w:eastAsia="楷体" w:hAnsi="楷体" w:hint="eastAsia"/>
          <w:bCs/>
          <w:color w:val="000000"/>
          <w:szCs w:val="21"/>
        </w:rPr>
        <w:t>钳子、刀刃和螺丝刀折进一件随身工具，莱泽曼（</w:t>
      </w:r>
      <w:r w:rsidRPr="00370F74">
        <w:rPr>
          <w:rFonts w:eastAsia="楷体"/>
          <w:bCs/>
          <w:color w:val="000000"/>
          <w:szCs w:val="21"/>
        </w:rPr>
        <w:t>Leatherman</w:t>
      </w:r>
      <w:r w:rsidRPr="00370F74">
        <w:rPr>
          <w:rFonts w:ascii="楷体" w:eastAsia="楷体" w:hAnsi="楷体" w:hint="eastAsia"/>
          <w:bCs/>
          <w:color w:val="000000"/>
          <w:szCs w:val="21"/>
        </w:rPr>
        <w:t>）让人</w:t>
      </w:r>
      <w:r w:rsidRPr="00370F74">
        <w:rPr>
          <w:rFonts w:ascii="楷体" w:eastAsia="楷体" w:hAnsi="楷体" w:hint="eastAsia"/>
          <w:bCs/>
          <w:color w:val="000000"/>
          <w:szCs w:val="21"/>
        </w:rPr>
        <w:t>能够将</w:t>
      </w:r>
      <w:r w:rsidRPr="00370F74">
        <w:rPr>
          <w:rFonts w:ascii="楷体" w:eastAsia="楷体" w:hAnsi="楷体" w:hint="eastAsia"/>
          <w:bCs/>
          <w:color w:val="000000"/>
          <w:szCs w:val="21"/>
        </w:rPr>
        <w:t>一个小工具箱装进口袋。</w:t>
      </w:r>
      <w:r>
        <w:rPr>
          <w:rFonts w:ascii="楷体" w:eastAsia="楷体" w:hAnsi="楷体" w:hint="eastAsia"/>
          <w:bCs/>
          <w:color w:val="000000"/>
          <w:szCs w:val="21"/>
        </w:rPr>
        <w:t>现如今，莱泽曼已经成为一家</w:t>
      </w:r>
      <w:r w:rsidRPr="00370F74">
        <w:rPr>
          <w:rFonts w:ascii="楷体" w:eastAsia="楷体" w:hAnsi="楷体" w:hint="eastAsia"/>
          <w:bCs/>
          <w:color w:val="000000"/>
          <w:szCs w:val="21"/>
        </w:rPr>
        <w:t>以多功能工具闻名的企业，</w:t>
      </w:r>
      <w:r>
        <w:rPr>
          <w:rFonts w:ascii="楷体" w:eastAsia="楷体" w:hAnsi="楷体" w:hint="eastAsia"/>
          <w:bCs/>
          <w:color w:val="000000"/>
          <w:szCs w:val="21"/>
        </w:rPr>
        <w:t>但一切却始于</w:t>
      </w:r>
      <w:r w:rsidRPr="00370F74">
        <w:rPr>
          <w:rFonts w:ascii="楷体" w:eastAsia="楷体" w:hAnsi="楷体" w:hint="eastAsia"/>
          <w:bCs/>
          <w:color w:val="000000"/>
          <w:szCs w:val="21"/>
        </w:rPr>
        <w:t>一位始终找不到买家的发明者。在《</w:t>
      </w:r>
      <w:r>
        <w:rPr>
          <w:rFonts w:ascii="楷体" w:eastAsia="楷体" w:hAnsi="楷体" w:hint="eastAsia"/>
          <w:bCs/>
          <w:color w:val="000000"/>
          <w:szCs w:val="21"/>
        </w:rPr>
        <w:t>莱泽曼创业手记</w:t>
      </w:r>
      <w:r w:rsidRPr="00370F74">
        <w:rPr>
          <w:rFonts w:ascii="楷体" w:eastAsia="楷体" w:hAnsi="楷体" w:hint="eastAsia"/>
          <w:bCs/>
          <w:color w:val="000000"/>
          <w:szCs w:val="21"/>
        </w:rPr>
        <w:t>》中，创始人</w:t>
      </w:r>
      <w:r w:rsidRPr="007E146A">
        <w:rPr>
          <w:rFonts w:ascii="楷体" w:eastAsia="楷体" w:hAnsi="楷体" w:hint="eastAsia"/>
          <w:b/>
          <w:color w:val="000000"/>
          <w:szCs w:val="21"/>
        </w:rPr>
        <w:t>蒂姆·莱泽曼</w:t>
      </w:r>
      <w:r w:rsidRPr="00370F74">
        <w:rPr>
          <w:rFonts w:ascii="楷体" w:eastAsia="楷体" w:hAnsi="楷体" w:hint="eastAsia"/>
          <w:bCs/>
          <w:color w:val="000000"/>
          <w:szCs w:val="21"/>
        </w:rPr>
        <w:t>坦诚回顾</w:t>
      </w:r>
      <w:r w:rsidR="007E146A">
        <w:rPr>
          <w:rFonts w:ascii="楷体" w:eastAsia="楷体" w:hAnsi="楷体" w:hint="eastAsia"/>
          <w:bCs/>
          <w:color w:val="000000"/>
          <w:szCs w:val="21"/>
        </w:rPr>
        <w:t>，</w:t>
      </w:r>
      <w:r w:rsidRPr="007E146A">
        <w:rPr>
          <w:rFonts w:ascii="楷体" w:eastAsia="楷体" w:hAnsi="楷体" w:hint="eastAsia"/>
          <w:b/>
          <w:color w:val="000000"/>
          <w:szCs w:val="21"/>
        </w:rPr>
        <w:t>刀具公司说他的发明属于工具，工具公司又认为它只是没人会买的小玩意儿。从萌生构想到拿到第一笔订单，他</w:t>
      </w:r>
      <w:r w:rsidR="007E146A">
        <w:rPr>
          <w:rFonts w:ascii="楷体" w:eastAsia="楷体" w:hAnsi="楷体" w:hint="eastAsia"/>
          <w:b/>
          <w:color w:val="000000"/>
          <w:szCs w:val="21"/>
        </w:rPr>
        <w:t>整整用了</w:t>
      </w:r>
      <w:r w:rsidRPr="007E146A">
        <w:rPr>
          <w:rFonts w:ascii="楷体" w:eastAsia="楷体" w:hAnsi="楷体" w:hint="eastAsia"/>
          <w:b/>
          <w:color w:val="000000"/>
          <w:szCs w:val="21"/>
        </w:rPr>
        <w:t>八年。</w:t>
      </w:r>
      <w:r w:rsidRPr="00370F74">
        <w:rPr>
          <w:rFonts w:ascii="楷体" w:eastAsia="楷体" w:hAnsi="楷体" w:hint="eastAsia"/>
          <w:bCs/>
          <w:color w:val="000000"/>
          <w:szCs w:val="21"/>
        </w:rPr>
        <w:t>关键的转折是</w:t>
      </w:r>
      <w:r w:rsidRPr="007E146A">
        <w:rPr>
          <w:rFonts w:ascii="楷体" w:eastAsia="楷体" w:hAnsi="楷体" w:hint="eastAsia"/>
          <w:b/>
          <w:color w:val="000000"/>
          <w:szCs w:val="21"/>
        </w:rPr>
        <w:t>亲手删去自己耗费多年心血设计的复杂功能，把产品做得更简单、更容易制造，也让价格接近顾客愿意支付的水平</w:t>
      </w:r>
      <w:r w:rsidRPr="00370F74">
        <w:rPr>
          <w:rFonts w:ascii="楷体" w:eastAsia="楷体" w:hAnsi="楷体" w:hint="eastAsia"/>
          <w:bCs/>
          <w:color w:val="000000"/>
          <w:szCs w:val="21"/>
        </w:rPr>
        <w:t>。</w:t>
      </w:r>
      <w:r w:rsidR="007E146A">
        <w:rPr>
          <w:rFonts w:ascii="楷体" w:eastAsia="楷体" w:hAnsi="楷体" w:hint="eastAsia"/>
          <w:bCs/>
          <w:color w:val="000000"/>
          <w:szCs w:val="21"/>
        </w:rPr>
        <w:t>至此，我们能具体地感到从</w:t>
      </w:r>
      <w:r w:rsidRPr="00370F74">
        <w:rPr>
          <w:rFonts w:ascii="楷体" w:eastAsia="楷体" w:hAnsi="楷体" w:hint="eastAsia"/>
          <w:bCs/>
          <w:color w:val="000000"/>
          <w:szCs w:val="21"/>
        </w:rPr>
        <w:t>一个好</w:t>
      </w:r>
      <w:r w:rsidR="007E146A">
        <w:rPr>
          <w:rFonts w:ascii="楷体" w:eastAsia="楷体" w:hAnsi="楷体" w:hint="eastAsia"/>
          <w:bCs/>
          <w:color w:val="000000"/>
          <w:szCs w:val="21"/>
        </w:rPr>
        <w:t>的灵感到成为一门事业的遥远与不易</w:t>
      </w:r>
      <w:r w:rsidRPr="00370F74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60254C0A" w14:textId="77777777" w:rsidR="00370F74" w:rsidRPr="007E146A" w:rsidRDefault="00370F74" w:rsidP="00370F74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11E2FB05" w14:textId="38CB3D66" w:rsidR="00370F74" w:rsidRPr="00370F74" w:rsidRDefault="00370F74" w:rsidP="00370F74">
      <w:pPr>
        <w:ind w:firstLineChars="200" w:firstLine="420"/>
        <w:rPr>
          <w:rFonts w:ascii="楷体" w:eastAsia="楷体" w:hAnsi="楷体" w:hint="eastAsia"/>
          <w:bCs/>
          <w:color w:val="000000"/>
          <w:szCs w:val="21"/>
        </w:rPr>
      </w:pPr>
      <w:r w:rsidRPr="00370F74">
        <w:rPr>
          <w:rFonts w:ascii="楷体" w:eastAsia="楷体" w:hAnsi="楷体" w:hint="eastAsia"/>
          <w:bCs/>
          <w:color w:val="000000"/>
          <w:szCs w:val="21"/>
        </w:rPr>
        <w:t>莱泽曼</w:t>
      </w:r>
      <w:r w:rsidR="007E146A">
        <w:rPr>
          <w:rFonts w:ascii="楷体" w:eastAsia="楷体" w:hAnsi="楷体" w:hint="eastAsia"/>
          <w:bCs/>
          <w:color w:val="000000"/>
          <w:szCs w:val="21"/>
        </w:rPr>
        <w:t>将</w:t>
      </w:r>
      <w:r w:rsidRPr="00370F74">
        <w:rPr>
          <w:rFonts w:ascii="楷体" w:eastAsia="楷体" w:hAnsi="楷体" w:hint="eastAsia"/>
          <w:bCs/>
          <w:color w:val="000000"/>
          <w:szCs w:val="21"/>
        </w:rPr>
        <w:t>这段创业历程写成了</w:t>
      </w:r>
      <w:r w:rsidRPr="007E146A">
        <w:rPr>
          <w:rFonts w:eastAsia="楷体"/>
          <w:bCs/>
          <w:color w:val="000000"/>
          <w:szCs w:val="21"/>
        </w:rPr>
        <w:t>21</w:t>
      </w:r>
      <w:r w:rsidRPr="00370F74">
        <w:rPr>
          <w:rFonts w:ascii="楷体" w:eastAsia="楷体" w:hAnsi="楷体" w:hint="eastAsia"/>
          <w:bCs/>
          <w:color w:val="000000"/>
          <w:szCs w:val="21"/>
        </w:rPr>
        <w:t>章经验分享，</w:t>
      </w:r>
      <w:r w:rsidR="007E146A">
        <w:rPr>
          <w:rFonts w:ascii="楷体" w:eastAsia="楷体" w:hAnsi="楷体" w:hint="eastAsia"/>
          <w:bCs/>
          <w:color w:val="000000"/>
          <w:szCs w:val="21"/>
        </w:rPr>
        <w:t>一个判断</w:t>
      </w:r>
      <w:r w:rsidR="007E146A">
        <w:rPr>
          <w:rFonts w:ascii="楷体" w:eastAsia="楷体" w:hAnsi="楷体" w:hint="eastAsia"/>
          <w:bCs/>
          <w:color w:val="000000"/>
          <w:szCs w:val="21"/>
        </w:rPr>
        <w:t>贯穿其中：</w:t>
      </w:r>
      <w:r w:rsidRPr="007E146A">
        <w:rPr>
          <w:rFonts w:ascii="楷体" w:eastAsia="楷体" w:hAnsi="楷体" w:hint="eastAsia"/>
          <w:b/>
          <w:color w:val="000000"/>
          <w:szCs w:val="21"/>
        </w:rPr>
        <w:t>对于希望靠创意谋生的人，做出作品、取得专利都只是中途的一步，还要让它以合适的价格解决别人的问题</w:t>
      </w:r>
      <w:r w:rsidRPr="00370F74">
        <w:rPr>
          <w:rFonts w:ascii="楷体" w:eastAsia="楷体" w:hAnsi="楷体" w:hint="eastAsia"/>
          <w:bCs/>
          <w:color w:val="000000"/>
          <w:szCs w:val="21"/>
        </w:rPr>
        <w:t>。</w:t>
      </w:r>
      <w:r w:rsidR="007E146A">
        <w:rPr>
          <w:rFonts w:ascii="楷体" w:eastAsia="楷体" w:hAnsi="楷体" w:hint="eastAsia"/>
          <w:bCs/>
          <w:color w:val="000000"/>
          <w:szCs w:val="21"/>
        </w:rPr>
        <w:t>书中也有企业已经站稳脚跟后的部分，比如其如何</w:t>
      </w:r>
      <w:r w:rsidRPr="00370F74">
        <w:rPr>
          <w:rFonts w:ascii="楷体" w:eastAsia="楷体" w:hAnsi="楷体" w:hint="eastAsia"/>
          <w:bCs/>
          <w:color w:val="000000"/>
          <w:szCs w:val="21"/>
        </w:rPr>
        <w:t>坚持在波特兰自有工厂制造，如何帮助企业迅速改进产品、听取一线员工的建议；承诺</w:t>
      </w:r>
      <w:r w:rsidRPr="007E146A">
        <w:rPr>
          <w:rFonts w:eastAsia="楷体"/>
          <w:bCs/>
          <w:color w:val="000000"/>
          <w:szCs w:val="21"/>
        </w:rPr>
        <w:t>25</w:t>
      </w:r>
      <w:r w:rsidRPr="00370F74">
        <w:rPr>
          <w:rFonts w:ascii="楷体" w:eastAsia="楷体" w:hAnsi="楷体" w:hint="eastAsia"/>
          <w:bCs/>
          <w:color w:val="000000"/>
          <w:szCs w:val="21"/>
        </w:rPr>
        <w:t>年保修，又意味着怎样的品质要求与服务投入。</w:t>
      </w:r>
      <w:r w:rsidR="007E146A">
        <w:rPr>
          <w:rFonts w:ascii="楷体" w:eastAsia="楷体" w:hAnsi="楷体" w:hint="eastAsia"/>
          <w:bCs/>
          <w:color w:val="000000"/>
          <w:szCs w:val="21"/>
        </w:rPr>
        <w:t>同样的，书中还</w:t>
      </w:r>
      <w:r w:rsidRPr="00370F74">
        <w:rPr>
          <w:rFonts w:ascii="楷体" w:eastAsia="楷体" w:hAnsi="楷体" w:hint="eastAsia"/>
          <w:bCs/>
          <w:color w:val="000000"/>
          <w:szCs w:val="21"/>
        </w:rPr>
        <w:t>保留了</w:t>
      </w:r>
      <w:r w:rsidR="007E146A">
        <w:rPr>
          <w:rFonts w:ascii="楷体" w:eastAsia="楷体" w:hAnsi="楷体" w:hint="eastAsia"/>
          <w:bCs/>
          <w:color w:val="000000"/>
          <w:szCs w:val="21"/>
        </w:rPr>
        <w:t>那些</w:t>
      </w:r>
      <w:r w:rsidRPr="00370F74">
        <w:rPr>
          <w:rFonts w:ascii="楷体" w:eastAsia="楷体" w:hAnsi="楷体" w:hint="eastAsia"/>
          <w:bCs/>
          <w:color w:val="000000"/>
          <w:szCs w:val="21"/>
        </w:rPr>
        <w:t>市场判断失误、新品销量不及预期，以及经营危机中不得不裁员的艰难时刻。对于创业者和创作者，它的价值在于</w:t>
      </w:r>
      <w:r w:rsidRPr="007E146A">
        <w:rPr>
          <w:rFonts w:ascii="楷体" w:eastAsia="楷体" w:hAnsi="楷体" w:hint="eastAsia"/>
          <w:b/>
          <w:color w:val="000000"/>
          <w:szCs w:val="21"/>
        </w:rPr>
        <w:t>提供了一套有来由、有代价的判断经验</w:t>
      </w:r>
      <w:r w:rsidR="007E146A" w:rsidRPr="007E146A">
        <w:rPr>
          <w:rFonts w:ascii="楷体" w:eastAsia="楷体" w:hAnsi="楷体" w:hint="eastAsia"/>
          <w:b/>
          <w:color w:val="000000"/>
          <w:szCs w:val="21"/>
        </w:rPr>
        <w:t>，帮你辨别那些值得听取的反馈、值得放手的设计，以及值得长期投入的原则</w:t>
      </w:r>
      <w:r w:rsidR="007E146A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360BE13A" w14:textId="75F253F8" w:rsidR="00AA7E75" w:rsidRDefault="00AA7E75" w:rsidP="007E146A">
      <w:pPr>
        <w:rPr>
          <w:rFonts w:hint="eastAsia"/>
          <w:color w:val="000000"/>
          <w:szCs w:val="21"/>
        </w:rPr>
      </w:pPr>
    </w:p>
    <w:p w14:paraId="5E5C34EE" w14:textId="495EA1DE" w:rsidR="007E146A" w:rsidRDefault="007E146A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【卖点】</w:t>
      </w:r>
    </w:p>
    <w:p w14:paraId="6C2D08AE" w14:textId="77777777" w:rsidR="007E146A" w:rsidRDefault="007E146A" w:rsidP="007E146A">
      <w:pPr>
        <w:rPr>
          <w:color w:val="000000"/>
          <w:szCs w:val="21"/>
        </w:rPr>
      </w:pPr>
    </w:p>
    <w:p w14:paraId="05EE6A20" w14:textId="75E50829" w:rsidR="007E146A" w:rsidRPr="007E146A" w:rsidRDefault="007E146A" w:rsidP="007E146A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7E146A">
        <w:rPr>
          <w:rFonts w:hint="eastAsia"/>
          <w:b/>
          <w:bCs/>
          <w:color w:val="000000"/>
          <w:szCs w:val="21"/>
        </w:rPr>
        <w:t>从产品走近创始人，兼具品牌故事与制造业创业的吸引力</w:t>
      </w:r>
      <w:r>
        <w:rPr>
          <w:rFonts w:hint="eastAsia"/>
          <w:color w:val="000000"/>
          <w:szCs w:val="21"/>
        </w:rPr>
        <w:t>：</w:t>
      </w:r>
      <w:r w:rsidRPr="007E146A">
        <w:rPr>
          <w:rFonts w:hint="eastAsia"/>
          <w:color w:val="000000"/>
          <w:szCs w:val="21"/>
        </w:rPr>
        <w:t>莱泽曼亲自讲述多功能工具从车库原型走向量产的过程，既能吸引工具、户外及工业设计爱好者，也为商业读者呈现一家企业如何围绕具体产品建立竞争力。</w:t>
      </w:r>
    </w:p>
    <w:p w14:paraId="2669EEAC" w14:textId="77777777" w:rsidR="007E146A" w:rsidRPr="007E146A" w:rsidRDefault="007E146A" w:rsidP="007E146A">
      <w:pPr>
        <w:rPr>
          <w:color w:val="000000"/>
          <w:szCs w:val="21"/>
        </w:rPr>
      </w:pPr>
    </w:p>
    <w:p w14:paraId="48F5F3EE" w14:textId="55976CA9" w:rsidR="007E146A" w:rsidRPr="007E146A" w:rsidRDefault="007E146A" w:rsidP="007E146A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7E146A">
        <w:rPr>
          <w:rFonts w:hint="eastAsia"/>
          <w:b/>
          <w:bCs/>
          <w:color w:val="000000"/>
          <w:szCs w:val="21"/>
        </w:rPr>
        <w:t>把</w:t>
      </w:r>
      <w:r w:rsidRPr="007E146A">
        <w:rPr>
          <w:rFonts w:hint="eastAsia"/>
          <w:b/>
          <w:bCs/>
          <w:color w:val="000000"/>
          <w:szCs w:val="21"/>
        </w:rPr>
        <w:t>创意落地最容易卡住的环节讲得具体而实在</w:t>
      </w:r>
      <w:r>
        <w:rPr>
          <w:rFonts w:hint="eastAsia"/>
          <w:color w:val="000000"/>
          <w:szCs w:val="21"/>
        </w:rPr>
        <w:t>：</w:t>
      </w:r>
      <w:r w:rsidRPr="007E146A">
        <w:rPr>
          <w:rFonts w:hint="eastAsia"/>
          <w:color w:val="000000"/>
          <w:szCs w:val="21"/>
        </w:rPr>
        <w:t>从走访零售商、了解毛利要求，到删减功能、计算生产成本，建议都有亲历支撑。尤其适合已有想法、却不清楚如何验证需求、找到买家的创业者与创作者。</w:t>
      </w:r>
    </w:p>
    <w:p w14:paraId="1E9BDB30" w14:textId="77777777" w:rsidR="007E146A" w:rsidRPr="007E146A" w:rsidRDefault="007E146A" w:rsidP="007E146A">
      <w:pPr>
        <w:rPr>
          <w:color w:val="000000"/>
          <w:szCs w:val="21"/>
        </w:rPr>
      </w:pPr>
    </w:p>
    <w:p w14:paraId="6AABEB87" w14:textId="09369564" w:rsidR="007E146A" w:rsidRDefault="007E146A" w:rsidP="007E146A">
      <w:pPr>
        <w:ind w:firstLineChars="200" w:firstLine="42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7E146A">
        <w:rPr>
          <w:rFonts w:hint="eastAsia"/>
          <w:b/>
          <w:bCs/>
          <w:color w:val="000000"/>
          <w:szCs w:val="21"/>
        </w:rPr>
        <w:t>草图、拒信与用户来信，让商业经验有了可触摸的细节</w:t>
      </w:r>
      <w:r>
        <w:rPr>
          <w:rFonts w:hint="eastAsia"/>
          <w:color w:val="000000"/>
          <w:szCs w:val="21"/>
        </w:rPr>
        <w:t>：</w:t>
      </w:r>
      <w:r w:rsidRPr="007E146A">
        <w:rPr>
          <w:rFonts w:hint="eastAsia"/>
          <w:color w:val="000000"/>
          <w:szCs w:val="21"/>
        </w:rPr>
        <w:t>书中穿插早期设计、家庭照片和用户故事，其中包括一位用户在</w:t>
      </w:r>
      <w:r w:rsidRPr="007E146A">
        <w:rPr>
          <w:rFonts w:hint="eastAsia"/>
          <w:color w:val="000000"/>
          <w:szCs w:val="21"/>
        </w:rPr>
        <w:t>2012</w:t>
      </w:r>
      <w:r w:rsidRPr="007E146A">
        <w:rPr>
          <w:rFonts w:hint="eastAsia"/>
          <w:color w:val="000000"/>
          <w:szCs w:val="21"/>
        </w:rPr>
        <w:t>年北京暴雨中借助工具逃生的来信。从发明者的工作台到使用者的生活现场，读者能够看到一件产品的价值如何超出设计者最初的想象。</w:t>
      </w:r>
    </w:p>
    <w:p w14:paraId="25FEEDCA" w14:textId="77777777" w:rsidR="007E146A" w:rsidRDefault="007E146A" w:rsidP="007E146A">
      <w:pPr>
        <w:rPr>
          <w:rFonts w:hint="eastAsia"/>
          <w:color w:val="000000"/>
          <w:szCs w:val="21"/>
        </w:rPr>
      </w:pPr>
    </w:p>
    <w:p w14:paraId="00CC334F" w14:textId="126774F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34D90AE2" w14:textId="77777777" w:rsidR="00117F70" w:rsidRDefault="00117F70" w:rsidP="004209F2">
      <w:pPr>
        <w:rPr>
          <w:color w:val="000000"/>
          <w:szCs w:val="21"/>
        </w:rPr>
      </w:pPr>
    </w:p>
    <w:p w14:paraId="058347E3" w14:textId="2E100BF1" w:rsidR="00952461" w:rsidRPr="00952461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莱泽曼多功能工具的发明者、这家备受喜爱公司的创始人，将自己鼓舞人心的人生故事写成一本实用指南，为希望将大胆构想付诸实践的创业者、艺术家及各类创意人士提供指引。</w:t>
      </w:r>
    </w:p>
    <w:p w14:paraId="18698EE5" w14:textId="77777777" w:rsidR="00952461" w:rsidRPr="00952461" w:rsidRDefault="00952461" w:rsidP="00952461">
      <w:pPr>
        <w:rPr>
          <w:color w:val="000000"/>
          <w:szCs w:val="21"/>
        </w:rPr>
      </w:pPr>
    </w:p>
    <w:p w14:paraId="249BA499" w14:textId="0997639A" w:rsidR="00952461" w:rsidRPr="00952461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1975</w:t>
      </w:r>
      <w:r w:rsidRPr="00952461">
        <w:rPr>
          <w:rFonts w:hint="eastAsia"/>
          <w:color w:val="000000"/>
          <w:szCs w:val="21"/>
        </w:rPr>
        <w:t>年，蒂姆·莱泽曼（</w:t>
      </w:r>
      <w:r w:rsidRPr="00952461">
        <w:rPr>
          <w:rFonts w:hint="eastAsia"/>
          <w:color w:val="000000"/>
          <w:szCs w:val="21"/>
        </w:rPr>
        <w:t>Tim Leatherman</w:t>
      </w:r>
      <w:r w:rsidRPr="00952461">
        <w:rPr>
          <w:rFonts w:hint="eastAsia"/>
          <w:color w:val="000000"/>
          <w:szCs w:val="21"/>
        </w:rPr>
        <w:t>）在欧洲穷游时，开始列下一份清单，琢磨自己今后的人生可以做些什么。几个月来，他时常要修理廉价旅馆的水管，还得费力修理那辆老出毛病的菲亚特（</w:t>
      </w:r>
      <w:r w:rsidRPr="00952461">
        <w:rPr>
          <w:rFonts w:hint="eastAsia"/>
          <w:color w:val="000000"/>
          <w:szCs w:val="21"/>
        </w:rPr>
        <w:t>Fiat</w:t>
      </w:r>
      <w:r w:rsidRPr="00952461">
        <w:rPr>
          <w:rFonts w:hint="eastAsia"/>
          <w:color w:val="000000"/>
          <w:szCs w:val="21"/>
        </w:rPr>
        <w:t>）汽车，于是在清单上又添了一条：“给折叠小刀加上钳子。”当时他并不知道，接下来的四十年里，自己将打造出一家标志性的美国企业，在俄勒冈州波特兰的工厂累计生产超过</w:t>
      </w:r>
      <w:r w:rsidRPr="00952461">
        <w:rPr>
          <w:rFonts w:hint="eastAsia"/>
          <w:color w:val="000000"/>
          <w:szCs w:val="21"/>
        </w:rPr>
        <w:t>9000</w:t>
      </w:r>
      <w:r w:rsidRPr="00952461">
        <w:rPr>
          <w:rFonts w:hint="eastAsia"/>
          <w:color w:val="000000"/>
          <w:szCs w:val="21"/>
        </w:rPr>
        <w:t>万把多功能工具。</w:t>
      </w:r>
    </w:p>
    <w:p w14:paraId="020642A9" w14:textId="77777777" w:rsidR="00952461" w:rsidRPr="00952461" w:rsidRDefault="00952461" w:rsidP="00952461">
      <w:pPr>
        <w:rPr>
          <w:color w:val="000000"/>
          <w:szCs w:val="21"/>
        </w:rPr>
      </w:pPr>
    </w:p>
    <w:p w14:paraId="45380AA6" w14:textId="77777777" w:rsidR="00952461" w:rsidRPr="00952461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如今，他最新的“多功能工具”，是一本书。</w:t>
      </w:r>
    </w:p>
    <w:p w14:paraId="11FD5BD0" w14:textId="2557CB49" w:rsidR="00952461" w:rsidRPr="00952461" w:rsidRDefault="00952461" w:rsidP="00952461">
      <w:pPr>
        <w:rPr>
          <w:color w:val="000000"/>
          <w:szCs w:val="21"/>
        </w:rPr>
      </w:pPr>
    </w:p>
    <w:p w14:paraId="3FB7F0A9" w14:textId="1496A5BD" w:rsidR="00952461" w:rsidRPr="00952461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在《</w:t>
      </w:r>
      <w:r w:rsidR="00370F74">
        <w:rPr>
          <w:rFonts w:hint="eastAsia"/>
          <w:color w:val="000000"/>
          <w:szCs w:val="21"/>
        </w:rPr>
        <w:t>莱泽曼创业手记</w:t>
      </w:r>
      <w:r w:rsidRPr="00952461">
        <w:rPr>
          <w:rFonts w:hint="eastAsia"/>
          <w:color w:val="000000"/>
          <w:szCs w:val="21"/>
        </w:rPr>
        <w:t>》中，蒂姆将自己经历中的点滴化为实用工具，帮助怀揣梦想的人、创业者及各类创意人士实现自己的大胆构想。每一章都分享了他发明产品、创办公司的心得，以及在这一过程中学到的宝贵经验，包括：</w:t>
      </w:r>
    </w:p>
    <w:p w14:paraId="0E9862C8" w14:textId="397384FD" w:rsidR="00952461" w:rsidRPr="00952461" w:rsidRDefault="00952461" w:rsidP="00952461">
      <w:pPr>
        <w:rPr>
          <w:color w:val="000000"/>
          <w:szCs w:val="21"/>
        </w:rPr>
      </w:pPr>
    </w:p>
    <w:p w14:paraId="07124EE7" w14:textId="5592FBF4" w:rsidR="00952461" w:rsidRPr="00952461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•</w:t>
      </w:r>
      <w:r w:rsidRPr="00952461">
        <w:rPr>
          <w:rFonts w:hint="eastAsia"/>
          <w:color w:val="000000"/>
          <w:szCs w:val="21"/>
        </w:rPr>
        <w:t xml:space="preserve"> </w:t>
      </w:r>
      <w:r w:rsidRPr="00952461">
        <w:rPr>
          <w:rFonts w:hint="eastAsia"/>
          <w:color w:val="000000"/>
          <w:szCs w:val="21"/>
        </w:rPr>
        <w:t>你不必先“具备资格”，才能追求自己的大胆构想。</w:t>
      </w:r>
    </w:p>
    <w:p w14:paraId="6469A8E4" w14:textId="77777777" w:rsidR="00952461" w:rsidRPr="00952461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•</w:t>
      </w:r>
      <w:r w:rsidRPr="00952461">
        <w:rPr>
          <w:rFonts w:hint="eastAsia"/>
          <w:color w:val="000000"/>
          <w:szCs w:val="21"/>
        </w:rPr>
        <w:t xml:space="preserve"> </w:t>
      </w:r>
      <w:r w:rsidRPr="00952461">
        <w:rPr>
          <w:rFonts w:hint="eastAsia"/>
          <w:color w:val="000000"/>
          <w:szCs w:val="21"/>
        </w:rPr>
        <w:t>只要认真坚守原则，原则就会成为你的竞争优势。</w:t>
      </w:r>
    </w:p>
    <w:p w14:paraId="44811CC7" w14:textId="33E59F87" w:rsidR="00952461" w:rsidRPr="00952461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•</w:t>
      </w:r>
      <w:r w:rsidRPr="00952461">
        <w:rPr>
          <w:rFonts w:hint="eastAsia"/>
          <w:color w:val="000000"/>
          <w:szCs w:val="21"/>
        </w:rPr>
        <w:t xml:space="preserve"> </w:t>
      </w:r>
      <w:r w:rsidRPr="00952461">
        <w:rPr>
          <w:rFonts w:hint="eastAsia"/>
          <w:color w:val="000000"/>
          <w:szCs w:val="21"/>
        </w:rPr>
        <w:t>你最重要的工具，是愿意在行动中不断摸索、解决问题。</w:t>
      </w:r>
    </w:p>
    <w:p w14:paraId="2839D1FD" w14:textId="77777777" w:rsidR="00952461" w:rsidRPr="00952461" w:rsidRDefault="00952461" w:rsidP="00952461">
      <w:pPr>
        <w:rPr>
          <w:color w:val="000000"/>
          <w:szCs w:val="21"/>
        </w:rPr>
      </w:pPr>
    </w:p>
    <w:p w14:paraId="4D39ACA1" w14:textId="37C7B913" w:rsidR="004209F2" w:rsidRDefault="00952461" w:rsidP="00260755">
      <w:pPr>
        <w:ind w:firstLineChars="200" w:firstLine="420"/>
        <w:rPr>
          <w:color w:val="000000"/>
          <w:szCs w:val="21"/>
        </w:rPr>
      </w:pPr>
      <w:r w:rsidRPr="00952461">
        <w:rPr>
          <w:rFonts w:hint="eastAsia"/>
          <w:color w:val="000000"/>
          <w:szCs w:val="21"/>
        </w:rPr>
        <w:t>全书融合故事、建议与从未公开的照片，以富有远见而又坦诚亲切的笔触，带领读者走近这位美国标志性人物，激励并帮助怀揣梦想的人将想法变为现实。</w:t>
      </w:r>
    </w:p>
    <w:p w14:paraId="38A06E89" w14:textId="77777777" w:rsidR="00952461" w:rsidRDefault="00952461" w:rsidP="00952461">
      <w:pPr>
        <w:rPr>
          <w:color w:val="000000"/>
          <w:szCs w:val="21"/>
        </w:rPr>
      </w:pPr>
    </w:p>
    <w:p w14:paraId="7DBD53A2" w14:textId="77777777" w:rsidR="00952461" w:rsidRPr="00310110" w:rsidRDefault="00952461" w:rsidP="00952461">
      <w:pPr>
        <w:rPr>
          <w:b/>
          <w:color w:val="000000"/>
        </w:rPr>
      </w:pPr>
    </w:p>
    <w:p w14:paraId="633E7432" w14:textId="6080575E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6DFC963A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0E1C16C6" w14:textId="54FFB2D1" w:rsidR="00952461" w:rsidRPr="00952461" w:rsidRDefault="00260755" w:rsidP="00952461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8C4F957" wp14:editId="6904FF69">
            <wp:simplePos x="0" y="0"/>
            <wp:positionH relativeFrom="margin">
              <wp:align>left</wp:align>
            </wp:positionH>
            <wp:positionV relativeFrom="paragraph">
              <wp:posOffset>17210</wp:posOffset>
            </wp:positionV>
            <wp:extent cx="1347470" cy="1684020"/>
            <wp:effectExtent l="0" t="0" r="5080" b="0"/>
            <wp:wrapSquare wrapText="bothSides"/>
            <wp:docPr id="11741330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774" cy="1691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2461" w:rsidRPr="00952461">
        <w:rPr>
          <w:rFonts w:hint="eastAsia"/>
          <w:b/>
          <w:color w:val="000000"/>
          <w:szCs w:val="21"/>
          <w:lang w:val="en"/>
        </w:rPr>
        <w:t>蒂姆·莱泽曼（</w:t>
      </w:r>
      <w:r w:rsidR="00952461" w:rsidRPr="00952461">
        <w:rPr>
          <w:rFonts w:hint="eastAsia"/>
          <w:b/>
          <w:color w:val="000000"/>
          <w:szCs w:val="21"/>
          <w:lang w:val="en"/>
        </w:rPr>
        <w:t>Tim Leatherman</w:t>
      </w:r>
      <w:r w:rsidR="00952461" w:rsidRPr="00952461">
        <w:rPr>
          <w:rFonts w:hint="eastAsia"/>
          <w:b/>
          <w:color w:val="000000"/>
          <w:szCs w:val="21"/>
          <w:lang w:val="en"/>
        </w:rPr>
        <w:t>）</w:t>
      </w:r>
      <w:r w:rsidR="00952461" w:rsidRPr="00952461">
        <w:rPr>
          <w:rFonts w:hint="eastAsia"/>
          <w:color w:val="000000"/>
          <w:szCs w:val="21"/>
          <w:lang w:val="en"/>
        </w:rPr>
        <w:t>是莱泽曼多功能工具的发明者，也是莱泽曼工具集团（</w:t>
      </w:r>
      <w:r w:rsidR="00952461" w:rsidRPr="00952461">
        <w:rPr>
          <w:rFonts w:hint="eastAsia"/>
          <w:color w:val="000000"/>
          <w:szCs w:val="21"/>
          <w:lang w:val="en"/>
        </w:rPr>
        <w:t>Leatherman Tool Group, Inc.</w:t>
      </w:r>
      <w:r w:rsidR="00952461" w:rsidRPr="00952461">
        <w:rPr>
          <w:rFonts w:hint="eastAsia"/>
          <w:color w:val="000000"/>
          <w:szCs w:val="21"/>
          <w:lang w:val="en"/>
        </w:rPr>
        <w:t>）的联合创始人、所有者和董事长，同时还是一名十分投入的兼职员工。他曾到世界各地的活动现场和零售门店，为工具签名，与莱泽曼的粉丝见面。他本人及其产品曾受到众多美国及国际报刊和节目的报道。</w:t>
      </w:r>
    </w:p>
    <w:p w14:paraId="66A26C64" w14:textId="77777777" w:rsidR="00952461" w:rsidRPr="00952461" w:rsidRDefault="00952461" w:rsidP="00952461">
      <w:pPr>
        <w:ind w:firstLineChars="200" w:firstLine="420"/>
        <w:rPr>
          <w:color w:val="000000"/>
          <w:szCs w:val="21"/>
          <w:lang w:val="en"/>
        </w:rPr>
      </w:pPr>
    </w:p>
    <w:p w14:paraId="00251698" w14:textId="51707E51" w:rsidR="00952461" w:rsidRPr="00952461" w:rsidRDefault="00952461" w:rsidP="00952461">
      <w:pPr>
        <w:ind w:firstLineChars="200" w:firstLine="420"/>
        <w:rPr>
          <w:color w:val="000000"/>
          <w:szCs w:val="21"/>
          <w:lang w:val="en"/>
        </w:rPr>
      </w:pPr>
      <w:r w:rsidRPr="00952461">
        <w:rPr>
          <w:rFonts w:hint="eastAsia"/>
          <w:color w:val="000000"/>
          <w:szCs w:val="21"/>
          <w:lang w:val="en"/>
        </w:rPr>
        <w:t>他拿过匹克球全国冠军（不过参加的是高龄组，技术水平也只是中等），喝进肚里的赞比西河（</w:t>
      </w:r>
      <w:r w:rsidRPr="00952461">
        <w:rPr>
          <w:rFonts w:hint="eastAsia"/>
          <w:color w:val="000000"/>
          <w:szCs w:val="21"/>
          <w:lang w:val="en"/>
        </w:rPr>
        <w:t>Zambezi River</w:t>
      </w:r>
      <w:r w:rsidRPr="00952461">
        <w:rPr>
          <w:rFonts w:hint="eastAsia"/>
          <w:color w:val="000000"/>
          <w:szCs w:val="21"/>
          <w:lang w:val="en"/>
        </w:rPr>
        <w:t>）河水多得不太利于健康，还曾撞上北极圈以北“唯一”的一棵树。他到过蒙古腹地旅行，也曾不穿西装就去看莫斯科大剧院芭蕾舞团（</w:t>
      </w:r>
      <w:r w:rsidRPr="00952461">
        <w:rPr>
          <w:rFonts w:hint="eastAsia"/>
          <w:color w:val="000000"/>
          <w:szCs w:val="21"/>
          <w:lang w:val="en"/>
        </w:rPr>
        <w:t>Bolshoi Ballet</w:t>
      </w:r>
      <w:r w:rsidRPr="00952461">
        <w:rPr>
          <w:rFonts w:hint="eastAsia"/>
          <w:color w:val="000000"/>
          <w:szCs w:val="21"/>
          <w:lang w:val="en"/>
        </w:rPr>
        <w:t>）的演出，偶尔用飞蝇钓法钓鳟鱼，用拟饵钓鲑鱼，还拥有两个人类历史上最可爱的孙子。他与妻子乔（</w:t>
      </w:r>
      <w:r w:rsidRPr="00952461">
        <w:rPr>
          <w:rFonts w:hint="eastAsia"/>
          <w:color w:val="000000"/>
          <w:szCs w:val="21"/>
          <w:lang w:val="en"/>
        </w:rPr>
        <w:t>Chau</w:t>
      </w:r>
      <w:r w:rsidRPr="00952461">
        <w:rPr>
          <w:rFonts w:hint="eastAsia"/>
          <w:color w:val="000000"/>
          <w:szCs w:val="21"/>
          <w:lang w:val="en"/>
        </w:rPr>
        <w:t>）现居俄勒冈州波特兰（</w:t>
      </w:r>
      <w:r w:rsidRPr="00952461">
        <w:rPr>
          <w:rFonts w:hint="eastAsia"/>
          <w:color w:val="000000"/>
          <w:szCs w:val="21"/>
          <w:lang w:val="en"/>
        </w:rPr>
        <w:t>Portland, Oregon</w:t>
      </w:r>
      <w:r w:rsidRPr="00952461">
        <w:rPr>
          <w:rFonts w:hint="eastAsia"/>
          <w:color w:val="000000"/>
          <w:szCs w:val="21"/>
          <w:lang w:val="en"/>
        </w:rPr>
        <w:t>）。</w:t>
      </w:r>
    </w:p>
    <w:p w14:paraId="29E065AA" w14:textId="707BCCB2" w:rsidR="00952461" w:rsidRPr="00952461" w:rsidRDefault="00260755" w:rsidP="00952461">
      <w:pPr>
        <w:ind w:firstLineChars="200" w:firstLine="420"/>
        <w:rPr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179EC2" wp14:editId="3A18EB3B">
            <wp:simplePos x="0" y="0"/>
            <wp:positionH relativeFrom="margin">
              <wp:align>left</wp:align>
            </wp:positionH>
            <wp:positionV relativeFrom="paragraph">
              <wp:posOffset>30608</wp:posOffset>
            </wp:positionV>
            <wp:extent cx="873760" cy="873760"/>
            <wp:effectExtent l="0" t="0" r="2540" b="2540"/>
            <wp:wrapSquare wrapText="bothSides"/>
            <wp:docPr id="13877206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58" cy="877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A8F730" w14:textId="77777777" w:rsidR="004209F2" w:rsidRPr="005E6B90" w:rsidRDefault="00952461" w:rsidP="00952461">
      <w:pPr>
        <w:ind w:firstLineChars="200" w:firstLine="422"/>
        <w:rPr>
          <w:b/>
          <w:color w:val="000000"/>
        </w:rPr>
      </w:pPr>
      <w:r w:rsidRPr="00952461">
        <w:rPr>
          <w:rFonts w:hint="eastAsia"/>
          <w:b/>
          <w:color w:val="000000"/>
          <w:szCs w:val="21"/>
          <w:lang w:val="en"/>
        </w:rPr>
        <w:t>克里斯·科内利斯（</w:t>
      </w:r>
      <w:r w:rsidRPr="00952461">
        <w:rPr>
          <w:rFonts w:hint="eastAsia"/>
          <w:b/>
          <w:color w:val="000000"/>
          <w:szCs w:val="21"/>
          <w:lang w:val="en"/>
        </w:rPr>
        <w:t>Chris Kornelis</w:t>
      </w:r>
      <w:r w:rsidRPr="00952461">
        <w:rPr>
          <w:rFonts w:hint="eastAsia"/>
          <w:b/>
          <w:color w:val="000000"/>
          <w:szCs w:val="21"/>
          <w:lang w:val="en"/>
        </w:rPr>
        <w:t>）</w:t>
      </w:r>
      <w:r w:rsidRPr="00952461">
        <w:rPr>
          <w:rFonts w:hint="eastAsia"/>
          <w:color w:val="000000"/>
          <w:szCs w:val="21"/>
          <w:lang w:val="en"/>
        </w:rPr>
        <w:t>是《华尔街日报》（</w:t>
      </w:r>
      <w:r w:rsidRPr="00260755">
        <w:rPr>
          <w:rFonts w:hint="eastAsia"/>
          <w:i/>
          <w:iCs/>
          <w:color w:val="000000"/>
          <w:szCs w:val="21"/>
          <w:lang w:val="en"/>
        </w:rPr>
        <w:t>The Wall Street Journal</w:t>
      </w:r>
      <w:r w:rsidRPr="00952461">
        <w:rPr>
          <w:rFonts w:hint="eastAsia"/>
          <w:color w:val="000000"/>
          <w:szCs w:val="21"/>
          <w:lang w:val="en"/>
        </w:rPr>
        <w:t>）记者，曾独立撰写及与人合著多部图书。</w:t>
      </w:r>
    </w:p>
    <w:p w14:paraId="0D1FB8CB" w14:textId="7BD87028" w:rsidR="00C077A6" w:rsidRDefault="00C077A6">
      <w:pPr>
        <w:rPr>
          <w:b/>
          <w:color w:val="000000"/>
        </w:rPr>
      </w:pPr>
    </w:p>
    <w:p w14:paraId="7735C412" w14:textId="77777777" w:rsidR="00C077A6" w:rsidRDefault="00C077A6">
      <w:pPr>
        <w:rPr>
          <w:b/>
          <w:color w:val="000000"/>
        </w:rPr>
      </w:pPr>
    </w:p>
    <w:p w14:paraId="64AFCB77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471D87D8" w14:textId="77777777" w:rsidR="00C077A6" w:rsidRDefault="00C077A6">
      <w:pPr>
        <w:rPr>
          <w:b/>
          <w:color w:val="000000"/>
        </w:rPr>
      </w:pPr>
    </w:p>
    <w:p w14:paraId="78F847D3" w14:textId="2742E333" w:rsid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前言　我发明了莱泽曼，你们教会了我如何使用它</w:t>
      </w:r>
    </w:p>
    <w:p w14:paraId="096841DB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</w:p>
    <w:p w14:paraId="5657D497" w14:textId="7FB32FE4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导言　我们都是发明者</w:t>
      </w:r>
    </w:p>
    <w:p w14:paraId="08ABEF55" w14:textId="18414D05" w:rsidR="00743BC7" w:rsidRP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</w:t>
      </w:r>
      <w:r w:rsidRPr="00743BC7">
        <w:rPr>
          <w:rFonts w:hint="eastAsia"/>
          <w:bCs/>
          <w:color w:val="000000"/>
        </w:rPr>
        <w:t>章　追求大胆的构想，不必先有“资格”——没有，反而可能是优势</w:t>
      </w:r>
    </w:p>
    <w:p w14:paraId="4A193AD6" w14:textId="1C3470CA" w:rsidR="00743BC7" w:rsidRP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2</w:t>
      </w:r>
      <w:r w:rsidRPr="00743BC7">
        <w:rPr>
          <w:rFonts w:hint="eastAsia"/>
          <w:bCs/>
          <w:color w:val="000000"/>
        </w:rPr>
        <w:t>章　你最重要的工具，是愿意想办法解决问题</w:t>
      </w:r>
    </w:p>
    <w:p w14:paraId="37D1DBFE" w14:textId="22D7C329" w:rsidR="00743BC7" w:rsidRP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3</w:t>
      </w:r>
      <w:r w:rsidRPr="00743BC7">
        <w:rPr>
          <w:rFonts w:hint="eastAsia"/>
          <w:bCs/>
          <w:color w:val="000000"/>
        </w:rPr>
        <w:t>章　创新源于自身的局限</w:t>
      </w:r>
    </w:p>
    <w:p w14:paraId="326FA2D4" w14:textId="4A66C433" w:rsidR="00743BC7" w:rsidRP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4</w:t>
      </w:r>
      <w:r w:rsidRPr="00743BC7">
        <w:rPr>
          <w:rFonts w:hint="eastAsia"/>
          <w:bCs/>
          <w:color w:val="000000"/>
        </w:rPr>
        <w:t>章　亲手把想法做出来，才能学会如何把想法变成现实</w:t>
      </w:r>
    </w:p>
    <w:p w14:paraId="7C117B7C" w14:textId="6381BD3B" w:rsidR="00743BC7" w:rsidRP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5</w:t>
      </w:r>
      <w:r w:rsidRPr="00743BC7">
        <w:rPr>
          <w:rFonts w:hint="eastAsia"/>
          <w:bCs/>
          <w:color w:val="000000"/>
        </w:rPr>
        <w:t>章　请教，有时比推销更有价值</w:t>
      </w:r>
    </w:p>
    <w:p w14:paraId="3D610F8C" w14:textId="03455F12" w:rsidR="00743BC7" w:rsidRP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6</w:t>
      </w:r>
      <w:r w:rsidRPr="00743BC7">
        <w:rPr>
          <w:rFonts w:hint="eastAsia"/>
          <w:bCs/>
          <w:color w:val="000000"/>
        </w:rPr>
        <w:t>章　销售是发明过程中至关重要的一步</w:t>
      </w:r>
    </w:p>
    <w:p w14:paraId="062E8FD5" w14:textId="175CF8D4" w:rsidR="00743BC7" w:rsidRPr="00743BC7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7</w:t>
      </w:r>
      <w:r w:rsidRPr="00743BC7">
        <w:rPr>
          <w:rFonts w:hint="eastAsia"/>
          <w:bCs/>
          <w:color w:val="000000"/>
        </w:rPr>
        <w:t>章　坚持与不肯面对现实，往往只有一线之隔</w:t>
      </w:r>
    </w:p>
    <w:p w14:paraId="43509587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8</w:t>
      </w:r>
      <w:r w:rsidRPr="00743BC7">
        <w:rPr>
          <w:rFonts w:hint="eastAsia"/>
          <w:bCs/>
          <w:color w:val="000000"/>
        </w:rPr>
        <w:t>章　让那些无论成败都爱你、支持你的人陪在身边</w:t>
      </w:r>
    </w:p>
    <w:p w14:paraId="60A50577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9</w:t>
      </w:r>
      <w:r w:rsidRPr="00743BC7">
        <w:rPr>
          <w:rFonts w:hint="eastAsia"/>
          <w:bCs/>
          <w:color w:val="000000"/>
        </w:rPr>
        <w:t>章　其他办法都行不通时，就做减法</w:t>
      </w:r>
    </w:p>
    <w:p w14:paraId="7573B892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10</w:t>
      </w:r>
      <w:r w:rsidRPr="00743BC7">
        <w:rPr>
          <w:rFonts w:hint="eastAsia"/>
          <w:bCs/>
          <w:color w:val="000000"/>
        </w:rPr>
        <w:t>章　顾客会告诉你，你做的究竟是什么生意</w:t>
      </w:r>
    </w:p>
    <w:p w14:paraId="0EF2FE47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11</w:t>
      </w:r>
      <w:r w:rsidRPr="00743BC7">
        <w:rPr>
          <w:rFonts w:hint="eastAsia"/>
          <w:bCs/>
          <w:color w:val="000000"/>
        </w:rPr>
        <w:t>章　清楚自己做什么生意，也清楚自己不做什么</w:t>
      </w:r>
    </w:p>
    <w:p w14:paraId="10FB8D03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12</w:t>
      </w:r>
      <w:r w:rsidRPr="00743BC7">
        <w:rPr>
          <w:rFonts w:hint="eastAsia"/>
          <w:bCs/>
          <w:color w:val="000000"/>
        </w:rPr>
        <w:t>章　如果有人比你做得更好，就恳请他来接手</w:t>
      </w:r>
    </w:p>
    <w:p w14:paraId="24EB2F89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13</w:t>
      </w:r>
      <w:r w:rsidRPr="00743BC7">
        <w:rPr>
          <w:rFonts w:hint="eastAsia"/>
          <w:bCs/>
          <w:color w:val="000000"/>
        </w:rPr>
        <w:t>章　在别人淘汰你之前，先淘汰自己</w:t>
      </w:r>
    </w:p>
    <w:p w14:paraId="17817351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14</w:t>
      </w:r>
      <w:r w:rsidRPr="00743BC7">
        <w:rPr>
          <w:rFonts w:hint="eastAsia"/>
          <w:bCs/>
          <w:color w:val="000000"/>
        </w:rPr>
        <w:t>章　人人都有想法，能想办法实现的人却很少</w:t>
      </w:r>
    </w:p>
    <w:p w14:paraId="76D3F4F7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15</w:t>
      </w:r>
      <w:r w:rsidRPr="00743BC7">
        <w:rPr>
          <w:rFonts w:hint="eastAsia"/>
          <w:bCs/>
          <w:color w:val="000000"/>
        </w:rPr>
        <w:t>章　认真坚守的原则，会成为你的竞争优势</w:t>
      </w:r>
    </w:p>
    <w:p w14:paraId="3C3F8EDD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16</w:t>
      </w:r>
      <w:r w:rsidRPr="00743BC7">
        <w:rPr>
          <w:rFonts w:hint="eastAsia"/>
          <w:bCs/>
          <w:color w:val="000000"/>
        </w:rPr>
        <w:t>章　危机时刻，更要依靠你的原则</w:t>
      </w:r>
    </w:p>
    <w:p w14:paraId="7AB88321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17</w:t>
      </w:r>
      <w:r w:rsidRPr="00743BC7">
        <w:rPr>
          <w:rFonts w:hint="eastAsia"/>
          <w:bCs/>
          <w:color w:val="000000"/>
        </w:rPr>
        <w:t>章　给顾客超出所付价格的价值</w:t>
      </w:r>
    </w:p>
    <w:p w14:paraId="68970B84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18</w:t>
      </w:r>
      <w:r w:rsidRPr="00743BC7">
        <w:rPr>
          <w:rFonts w:hint="eastAsia"/>
          <w:bCs/>
          <w:color w:val="000000"/>
        </w:rPr>
        <w:t>章　失败，也要败得有价值</w:t>
      </w:r>
    </w:p>
    <w:p w14:paraId="25F86E08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19</w:t>
      </w:r>
      <w:r w:rsidRPr="00743BC7">
        <w:rPr>
          <w:rFonts w:hint="eastAsia"/>
          <w:bCs/>
          <w:color w:val="000000"/>
        </w:rPr>
        <w:t>章　诱人的东西，代价不只是金钱</w:t>
      </w:r>
    </w:p>
    <w:p w14:paraId="4BBE3FB2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第</w:t>
      </w:r>
      <w:r w:rsidRPr="00743BC7">
        <w:rPr>
          <w:rFonts w:hint="eastAsia"/>
          <w:bCs/>
          <w:color w:val="000000"/>
        </w:rPr>
        <w:t>20</w:t>
      </w:r>
      <w:r w:rsidRPr="00743BC7">
        <w:rPr>
          <w:rFonts w:hint="eastAsia"/>
          <w:bCs/>
          <w:color w:val="000000"/>
        </w:rPr>
        <w:t>章　为成功做好准备</w:t>
      </w:r>
    </w:p>
    <w:p w14:paraId="4295FECE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lastRenderedPageBreak/>
        <w:t>第</w:t>
      </w:r>
      <w:r w:rsidRPr="00743BC7">
        <w:rPr>
          <w:rFonts w:hint="eastAsia"/>
          <w:bCs/>
          <w:color w:val="000000"/>
        </w:rPr>
        <w:t>21</w:t>
      </w:r>
      <w:r w:rsidRPr="00743BC7">
        <w:rPr>
          <w:rFonts w:hint="eastAsia"/>
          <w:bCs/>
          <w:color w:val="000000"/>
        </w:rPr>
        <w:t>章　生存下来的并非最强者，而是最能适应变化的人</w:t>
      </w:r>
    </w:p>
    <w:p w14:paraId="0F5CFE74" w14:textId="77777777" w:rsidR="00743BC7" w:rsidRPr="00743BC7" w:rsidRDefault="00743BC7" w:rsidP="00743BC7">
      <w:pPr>
        <w:jc w:val="center"/>
        <w:rPr>
          <w:bCs/>
          <w:color w:val="000000"/>
        </w:rPr>
      </w:pPr>
    </w:p>
    <w:p w14:paraId="7D9A64E7" w14:textId="77777777" w:rsidR="00743BC7" w:rsidRPr="00743BC7" w:rsidRDefault="00743BC7" w:rsidP="00743BC7">
      <w:pPr>
        <w:jc w:val="center"/>
        <w:rPr>
          <w:rFonts w:hint="eastAsia"/>
          <w:bCs/>
          <w:color w:val="000000"/>
        </w:rPr>
      </w:pPr>
      <w:r w:rsidRPr="00743BC7">
        <w:rPr>
          <w:rFonts w:hint="eastAsia"/>
          <w:bCs/>
          <w:color w:val="000000"/>
        </w:rPr>
        <w:t>给年轻时的自己的建议</w:t>
      </w:r>
    </w:p>
    <w:p w14:paraId="0E3F8D66" w14:textId="44A76C85" w:rsidR="00C077A6" w:rsidRPr="00C077A6" w:rsidRDefault="00743BC7" w:rsidP="00743BC7">
      <w:pPr>
        <w:jc w:val="center"/>
        <w:rPr>
          <w:bCs/>
          <w:color w:val="000000"/>
        </w:rPr>
      </w:pPr>
      <w:r w:rsidRPr="00743BC7">
        <w:rPr>
          <w:rFonts w:hint="eastAsia"/>
          <w:bCs/>
          <w:color w:val="000000"/>
        </w:rPr>
        <w:t>致谢</w:t>
      </w:r>
    </w:p>
    <w:p w14:paraId="372037B4" w14:textId="77777777" w:rsidR="00C077A6" w:rsidRPr="00C077A6" w:rsidRDefault="00C077A6">
      <w:pPr>
        <w:rPr>
          <w:b/>
          <w:color w:val="000000"/>
        </w:rPr>
      </w:pPr>
    </w:p>
    <w:p w14:paraId="6A05D053" w14:textId="77777777" w:rsidR="004209F2" w:rsidRPr="004209F2" w:rsidRDefault="004209F2">
      <w:pPr>
        <w:rPr>
          <w:b/>
          <w:color w:val="000000"/>
        </w:rPr>
      </w:pPr>
    </w:p>
    <w:p w14:paraId="7C15FB7B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725D9D22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0C622082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2B85D825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8C1D0C4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E72DA6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27325EAB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2667C25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40B56FDB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B910B4A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566ACA7B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9E6BE27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419C679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6BDFBD70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01735559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409DDAEC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49DEC" w14:textId="77777777" w:rsidR="00CC0298" w:rsidRDefault="00CC0298">
      <w:r>
        <w:separator/>
      </w:r>
    </w:p>
  </w:endnote>
  <w:endnote w:type="continuationSeparator" w:id="0">
    <w:p w14:paraId="552032FF" w14:textId="77777777" w:rsidR="00CC0298" w:rsidRDefault="00CC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B1B9E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8AF21A3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31AA4E9F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D96EC85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1FCA473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1DCE" w14:textId="77777777" w:rsidR="00CC0298" w:rsidRDefault="00CC0298">
      <w:r>
        <w:separator/>
      </w:r>
    </w:p>
  </w:footnote>
  <w:footnote w:type="continuationSeparator" w:id="0">
    <w:p w14:paraId="5863BF24" w14:textId="77777777" w:rsidR="00CC0298" w:rsidRDefault="00CC0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6CA1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1755C2A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6421712">
    <w:abstractNumId w:val="1"/>
  </w:num>
  <w:num w:numId="2" w16cid:durableId="41833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952461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0755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0F74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3BC7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146A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2461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0298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0A2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87244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591E9EB"/>
  <w15:docId w15:val="{8AB5736F-26F2-4E48-BC33-332327D43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8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46</TotalTime>
  <Pages>4</Pages>
  <Words>1525</Words>
  <Characters>2152</Characters>
  <Application>Microsoft Office Word</Application>
  <DocSecurity>0</DocSecurity>
  <Lines>119</Lines>
  <Paragraphs>96</Paragraphs>
  <ScaleCrop>false</ScaleCrop>
  <Company>2ndSpAcE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2026-10-19T03:07:00Z</dcterms:created>
  <dcterms:modified xsi:type="dcterms:W3CDTF">2026-10-19T03:53:00Z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