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BA07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E4A9A7A" w14:textId="738C9D93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F14FE6E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371A012" w14:textId="44B2597E" w:rsidR="00E94906" w:rsidRDefault="00E94906">
      <w:pPr>
        <w:rPr>
          <w:b/>
          <w:color w:val="000000"/>
          <w:szCs w:val="21"/>
        </w:rPr>
      </w:pPr>
    </w:p>
    <w:p w14:paraId="7916B1C5" w14:textId="4DCB0EEC" w:rsidR="004209F2" w:rsidRPr="004209F2" w:rsidRDefault="00FB4483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14C048" wp14:editId="0EA8C8AB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49045" cy="1790700"/>
            <wp:effectExtent l="0" t="0" r="8255" b="0"/>
            <wp:wrapSquare wrapText="bothSides"/>
            <wp:docPr id="794962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自画像</w:t>
      </w:r>
      <w:r w:rsidR="004209F2" w:rsidRPr="004209F2">
        <w:rPr>
          <w:b/>
          <w:szCs w:val="21"/>
        </w:rPr>
        <w:t>》</w:t>
      </w:r>
    </w:p>
    <w:p w14:paraId="76AECD98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3F4EA3" w:rsidRPr="003F4EA3">
        <w:rPr>
          <w:b/>
          <w:szCs w:val="21"/>
        </w:rPr>
        <w:t>SELF PORTRAIT</w:t>
      </w:r>
    </w:p>
    <w:p w14:paraId="2B124A50" w14:textId="0A58D0DC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3F4EA3" w:rsidRPr="003F4EA3">
        <w:rPr>
          <w:b/>
          <w:color w:val="000000"/>
          <w:szCs w:val="21"/>
        </w:rPr>
        <w:t>Mary Newnham</w:t>
      </w:r>
    </w:p>
    <w:p w14:paraId="77B9AFE8" w14:textId="6E582389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3F4EA3">
        <w:rPr>
          <w:b/>
          <w:color w:val="000000"/>
          <w:szCs w:val="21"/>
        </w:rPr>
        <w:t>待定</w:t>
      </w:r>
    </w:p>
    <w:p w14:paraId="299E571C" w14:textId="41203EC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3F4EA3">
        <w:rPr>
          <w:rFonts w:hint="eastAsia"/>
          <w:b/>
          <w:color w:val="000000"/>
          <w:szCs w:val="21"/>
        </w:rPr>
        <w:t>Northbank</w:t>
      </w:r>
      <w:r w:rsidR="003F4EA3">
        <w:rPr>
          <w:b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3A80A284" w14:textId="71512C2D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3F4EA3">
        <w:rPr>
          <w:b/>
          <w:color w:val="000000"/>
          <w:szCs w:val="21"/>
        </w:rPr>
        <w:t>待定</w:t>
      </w:r>
    </w:p>
    <w:p w14:paraId="73E77785" w14:textId="3A0FF65C" w:rsidR="004209F2" w:rsidRPr="004209F2" w:rsidRDefault="003F4EA3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11E113CB" w14:textId="4B02797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2C10A92" w14:textId="07106371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42BF42E1" w14:textId="0EBC023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FB4483">
        <w:rPr>
          <w:rFonts w:hint="eastAsia"/>
          <w:b/>
          <w:color w:val="000000"/>
          <w:szCs w:val="21"/>
        </w:rPr>
        <w:t>大众文学</w:t>
      </w:r>
    </w:p>
    <w:p w14:paraId="3E75824A" w14:textId="766B1F15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D14257A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8EE95EE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0D8AD543" w14:textId="72424EEB" w:rsidR="00117F70" w:rsidRDefault="00117F70" w:rsidP="004209F2">
      <w:pPr>
        <w:rPr>
          <w:color w:val="000000"/>
          <w:szCs w:val="21"/>
        </w:rPr>
      </w:pPr>
    </w:p>
    <w:p w14:paraId="22241CF2" w14:textId="77777777" w:rsidR="003F4EA3" w:rsidRPr="00FB4483" w:rsidRDefault="003F4EA3" w:rsidP="003F4EA3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FB4483">
        <w:rPr>
          <w:rFonts w:ascii="楷体" w:eastAsia="楷体" w:hAnsi="楷体" w:hint="eastAsia"/>
          <w:b/>
          <w:color w:val="000000"/>
          <w:szCs w:val="21"/>
        </w:rPr>
        <w:t>一部让人欲罢不能、适合读书会共读的小说，讲述充满诱惑的艺术世界，以及登上顶峰需要付出什么。适合《绿点》（</w:t>
      </w:r>
      <w:r w:rsidRPr="00FB4483">
        <w:rPr>
          <w:rFonts w:eastAsia="楷体"/>
          <w:b/>
          <w:i/>
          <w:color w:val="000000"/>
          <w:szCs w:val="21"/>
        </w:rPr>
        <w:t>Green Dot</w:t>
      </w:r>
      <w:r w:rsidRPr="00FB4483">
        <w:rPr>
          <w:rFonts w:ascii="楷体" w:eastAsia="楷体" w:hAnsi="楷体" w:hint="eastAsia"/>
          <w:b/>
          <w:color w:val="000000"/>
          <w:szCs w:val="21"/>
        </w:rPr>
        <w:t>）和《玛戈的金钱烦恼》（</w:t>
      </w:r>
      <w:r w:rsidRPr="00FB4483">
        <w:rPr>
          <w:rFonts w:eastAsia="楷体"/>
          <w:b/>
          <w:i/>
          <w:color w:val="000000"/>
          <w:szCs w:val="21"/>
        </w:rPr>
        <w:t>Margo’s Got Money Troubles</w:t>
      </w:r>
      <w:r w:rsidRPr="00FB4483">
        <w:rPr>
          <w:rFonts w:ascii="楷体" w:eastAsia="楷体" w:hAnsi="楷体" w:hint="eastAsia"/>
          <w:b/>
          <w:color w:val="000000"/>
          <w:szCs w:val="21"/>
        </w:rPr>
        <w:t>）的读者。</w:t>
      </w:r>
    </w:p>
    <w:p w14:paraId="5E772CD4" w14:textId="5A5CD14F" w:rsidR="003F4EA3" w:rsidRPr="003F4EA3" w:rsidRDefault="003F4EA3" w:rsidP="003F4EA3">
      <w:pPr>
        <w:rPr>
          <w:color w:val="000000"/>
          <w:szCs w:val="21"/>
        </w:rPr>
      </w:pPr>
    </w:p>
    <w:p w14:paraId="1CFFB4B5" w14:textId="1A0856F1" w:rsidR="003F4EA3" w:rsidRPr="003F4EA3" w:rsidRDefault="003F4EA3" w:rsidP="003F4EA3">
      <w:pPr>
        <w:ind w:firstLineChars="200" w:firstLine="420"/>
        <w:rPr>
          <w:color w:val="000000"/>
          <w:szCs w:val="21"/>
        </w:rPr>
      </w:pPr>
      <w:r w:rsidRPr="003F4EA3">
        <w:rPr>
          <w:rFonts w:hint="eastAsia"/>
          <w:color w:val="000000"/>
          <w:szCs w:val="21"/>
        </w:rPr>
        <w:t>艾拉（</w:t>
      </w:r>
      <w:r w:rsidRPr="003F4EA3">
        <w:rPr>
          <w:rFonts w:hint="eastAsia"/>
          <w:color w:val="000000"/>
          <w:szCs w:val="21"/>
        </w:rPr>
        <w:t>Ella</w:t>
      </w:r>
      <w:r w:rsidRPr="003F4EA3">
        <w:rPr>
          <w:rFonts w:hint="eastAsia"/>
          <w:color w:val="000000"/>
          <w:szCs w:val="21"/>
        </w:rPr>
        <w:t>）是一名艺术家。或者说，至少她正努力成为一名艺术家。白天，她费力地搬着自己的画作赶往各个集市；晚上，她则在私人会员俱乐部“西屋”（</w:t>
      </w:r>
      <w:r w:rsidRPr="003F4EA3">
        <w:rPr>
          <w:rFonts w:hint="eastAsia"/>
          <w:color w:val="000000"/>
          <w:szCs w:val="21"/>
        </w:rPr>
        <w:t>West House</w:t>
      </w:r>
      <w:r w:rsidRPr="003F4EA3">
        <w:rPr>
          <w:rFonts w:hint="eastAsia"/>
          <w:color w:val="000000"/>
          <w:szCs w:val="21"/>
        </w:rPr>
        <w:t>）当服务员。她的厨师男友很满足于这样平凡的生活，艾拉却不甘于此。</w:t>
      </w:r>
    </w:p>
    <w:p w14:paraId="18C4489E" w14:textId="73AC1AB0" w:rsidR="003F4EA3" w:rsidRPr="003F4EA3" w:rsidRDefault="003F4EA3" w:rsidP="003F4EA3">
      <w:pPr>
        <w:rPr>
          <w:color w:val="000000"/>
          <w:szCs w:val="21"/>
        </w:rPr>
      </w:pPr>
    </w:p>
    <w:p w14:paraId="3D22861A" w14:textId="1C96019A" w:rsidR="003F4EA3" w:rsidRPr="003F4EA3" w:rsidRDefault="003F4EA3" w:rsidP="003F4EA3">
      <w:pPr>
        <w:ind w:firstLineChars="200" w:firstLine="420"/>
        <w:rPr>
          <w:color w:val="000000"/>
          <w:szCs w:val="21"/>
        </w:rPr>
      </w:pPr>
      <w:r w:rsidRPr="003F4EA3">
        <w:rPr>
          <w:rFonts w:hint="eastAsia"/>
          <w:color w:val="000000"/>
          <w:szCs w:val="21"/>
        </w:rPr>
        <w:t>当她为女性主义艺术家塞伦迪皮蒂（</w:t>
      </w:r>
      <w:r w:rsidRPr="003F4EA3">
        <w:rPr>
          <w:rFonts w:hint="eastAsia"/>
          <w:color w:val="000000"/>
          <w:szCs w:val="21"/>
        </w:rPr>
        <w:t>Serendipity</w:t>
      </w:r>
      <w:r w:rsidRPr="003F4EA3">
        <w:rPr>
          <w:rFonts w:hint="eastAsia"/>
          <w:color w:val="000000"/>
          <w:szCs w:val="21"/>
        </w:rPr>
        <w:t>）端上一杯抹茶拿铁时，一切都变了。塞伦迪皮蒂邀请艾拉担任自己的助理，带她走进那个光鲜亮丽的世界。随后，两人随性拍摄的一段颇具争议的视频，竟意外在网上爆红。</w:t>
      </w:r>
    </w:p>
    <w:p w14:paraId="707F6FD4" w14:textId="77777777" w:rsidR="003F4EA3" w:rsidRPr="003F4EA3" w:rsidRDefault="003F4EA3" w:rsidP="003F4EA3">
      <w:pPr>
        <w:rPr>
          <w:color w:val="000000"/>
          <w:szCs w:val="21"/>
        </w:rPr>
      </w:pPr>
    </w:p>
    <w:p w14:paraId="63F216CB" w14:textId="536C45D3" w:rsidR="004209F2" w:rsidRDefault="003F4EA3" w:rsidP="003F4EA3">
      <w:pPr>
        <w:ind w:firstLineChars="200" w:firstLine="420"/>
        <w:rPr>
          <w:color w:val="000000"/>
          <w:szCs w:val="21"/>
        </w:rPr>
      </w:pPr>
      <w:r w:rsidRPr="003F4EA3">
        <w:rPr>
          <w:rFonts w:hint="eastAsia"/>
          <w:color w:val="000000"/>
          <w:szCs w:val="21"/>
        </w:rPr>
        <w:t>艾拉一夜之间成为众人瞩目的焦点。关注她的人越来越多，她在肖尔迪奇（</w:t>
      </w:r>
      <w:r w:rsidRPr="003F4EA3">
        <w:rPr>
          <w:rFonts w:hint="eastAsia"/>
          <w:color w:val="000000"/>
          <w:szCs w:val="21"/>
        </w:rPr>
        <w:t>Shoreditch</w:t>
      </w:r>
      <w:r w:rsidRPr="003F4EA3">
        <w:rPr>
          <w:rFonts w:hint="eastAsia"/>
          <w:color w:val="000000"/>
          <w:szCs w:val="21"/>
        </w:rPr>
        <w:t>）有了自己的工作室，还得到了一家顶级画廊的支持。她欣然告别过去的自己。然而，当一个深埋已久的秘密被揭开，她从高处跌落时，身边已无人愿意接住她。</w:t>
      </w:r>
    </w:p>
    <w:p w14:paraId="63FBAF0C" w14:textId="77777777" w:rsidR="00FB4483" w:rsidRDefault="00FB4483" w:rsidP="003F4EA3">
      <w:pPr>
        <w:rPr>
          <w:rFonts w:hint="eastAsia"/>
          <w:color w:val="000000"/>
          <w:szCs w:val="21"/>
        </w:rPr>
      </w:pPr>
    </w:p>
    <w:p w14:paraId="05590CED" w14:textId="4703E60C" w:rsidR="003F4EA3" w:rsidRPr="003F4EA3" w:rsidRDefault="003F4EA3" w:rsidP="003F4EA3">
      <w:pPr>
        <w:rPr>
          <w:rFonts w:hint="eastAsia"/>
          <w:b/>
          <w:color w:val="000000"/>
        </w:rPr>
      </w:pPr>
    </w:p>
    <w:p w14:paraId="445180D7" w14:textId="4E215946" w:rsid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5C8A069" w14:textId="5B938C50" w:rsidR="004209F2" w:rsidRPr="004209F2" w:rsidRDefault="004209F2" w:rsidP="004209F2">
      <w:pPr>
        <w:spacing w:line="280" w:lineRule="exact"/>
        <w:rPr>
          <w:rFonts w:hint="eastAsia"/>
          <w:b/>
          <w:szCs w:val="21"/>
        </w:rPr>
      </w:pPr>
    </w:p>
    <w:p w14:paraId="7CBE899F" w14:textId="41D85B39" w:rsidR="004209F2" w:rsidRPr="005E6B90" w:rsidRDefault="00FB4483" w:rsidP="003F4EA3">
      <w:pPr>
        <w:ind w:firstLineChars="200" w:firstLine="422"/>
        <w:rPr>
          <w:b/>
          <w:color w:val="000000"/>
        </w:rPr>
      </w:pPr>
      <w:r w:rsidRPr="00BD468D">
        <w:rPr>
          <w:b/>
          <w:bCs/>
          <w:noProof/>
          <w:color w:val="000000"/>
        </w:rPr>
        <w:lastRenderedPageBreak/>
        <w:drawing>
          <wp:anchor distT="0" distB="0" distL="114300" distR="114300" simplePos="0" relativeHeight="251659264" behindDoc="0" locked="0" layoutInCell="1" allowOverlap="1" wp14:anchorId="42EA4B18" wp14:editId="718176EB">
            <wp:simplePos x="0" y="0"/>
            <wp:positionH relativeFrom="margin">
              <wp:posOffset>-635</wp:posOffset>
            </wp:positionH>
            <wp:positionV relativeFrom="paragraph">
              <wp:posOffset>19050</wp:posOffset>
            </wp:positionV>
            <wp:extent cx="1162050" cy="1450975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4EA3" w:rsidRPr="00BD468D">
        <w:rPr>
          <w:rFonts w:hint="eastAsia"/>
          <w:b/>
          <w:bCs/>
          <w:color w:val="000000"/>
          <w:szCs w:val="21"/>
          <w:lang w:val="en"/>
        </w:rPr>
        <w:t>玛丽·纽纳姆（</w:t>
      </w:r>
      <w:r w:rsidR="003F4EA3" w:rsidRPr="00BD468D">
        <w:rPr>
          <w:rFonts w:hint="eastAsia"/>
          <w:b/>
          <w:bCs/>
          <w:color w:val="000000"/>
          <w:szCs w:val="21"/>
          <w:lang w:val="en"/>
        </w:rPr>
        <w:t>Mary Newnham</w:t>
      </w:r>
      <w:r w:rsidR="003F4EA3" w:rsidRPr="00BD468D">
        <w:rPr>
          <w:rFonts w:hint="eastAsia"/>
          <w:b/>
          <w:bCs/>
          <w:color w:val="000000"/>
          <w:szCs w:val="21"/>
          <w:lang w:val="en"/>
        </w:rPr>
        <w:t>）</w:t>
      </w:r>
      <w:r w:rsidR="003F4EA3" w:rsidRPr="003F4EA3">
        <w:rPr>
          <w:rFonts w:hint="eastAsia"/>
          <w:color w:val="000000"/>
          <w:szCs w:val="21"/>
          <w:lang w:val="en"/>
        </w:rPr>
        <w:t>在迪德科特（</w:t>
      </w:r>
      <w:r w:rsidR="003F4EA3" w:rsidRPr="003F4EA3">
        <w:rPr>
          <w:rFonts w:hint="eastAsia"/>
          <w:color w:val="000000"/>
          <w:szCs w:val="21"/>
          <w:lang w:val="en"/>
        </w:rPr>
        <w:t>Didcot</w:t>
      </w:r>
      <w:r w:rsidR="003F4EA3" w:rsidRPr="003F4EA3">
        <w:rPr>
          <w:rFonts w:hint="eastAsia"/>
          <w:color w:val="000000"/>
          <w:szCs w:val="21"/>
          <w:lang w:val="en"/>
        </w:rPr>
        <w:t>）长大，从小就能望见当地的发电站。出于对电影制作的热爱，她攻读并获得了电影制作专业学位。她曾在伦敦的一家广告公司工作，在澳大利亚担任制片人，也曾在牛津当过导游。二十岁出头时，她发现了自己对写作的热爱，并于</w:t>
      </w:r>
      <w:r w:rsidR="003F4EA3" w:rsidRPr="003F4EA3">
        <w:rPr>
          <w:rFonts w:hint="eastAsia"/>
          <w:color w:val="000000"/>
          <w:szCs w:val="21"/>
          <w:lang w:val="en"/>
        </w:rPr>
        <w:t>2022</w:t>
      </w:r>
      <w:r w:rsidR="003F4EA3" w:rsidRPr="003F4EA3">
        <w:rPr>
          <w:rFonts w:hint="eastAsia"/>
          <w:color w:val="000000"/>
          <w:szCs w:val="21"/>
          <w:lang w:val="en"/>
        </w:rPr>
        <w:t>年获得牛津布鲁克斯大学（</w:t>
      </w:r>
      <w:r w:rsidR="003F4EA3" w:rsidRPr="003F4EA3">
        <w:rPr>
          <w:rFonts w:hint="eastAsia"/>
          <w:color w:val="000000"/>
          <w:szCs w:val="21"/>
          <w:lang w:val="en"/>
        </w:rPr>
        <w:t>Oxford Brookes University</w:t>
      </w:r>
      <w:r w:rsidR="003F4EA3" w:rsidRPr="003F4EA3">
        <w:rPr>
          <w:rFonts w:hint="eastAsia"/>
          <w:color w:val="000000"/>
          <w:szCs w:val="21"/>
          <w:lang w:val="en"/>
        </w:rPr>
        <w:t>）创意写作硕士学位。不写小说时，她会经营自己的</w:t>
      </w:r>
      <w:r w:rsidR="003F4EA3" w:rsidRPr="003F4EA3">
        <w:rPr>
          <w:rFonts w:hint="eastAsia"/>
          <w:color w:val="000000"/>
          <w:szCs w:val="21"/>
          <w:lang w:val="en"/>
        </w:rPr>
        <w:t>Instagram</w:t>
      </w:r>
      <w:r w:rsidR="003F4EA3" w:rsidRPr="003F4EA3">
        <w:rPr>
          <w:rFonts w:hint="eastAsia"/>
          <w:color w:val="000000"/>
          <w:szCs w:val="21"/>
          <w:lang w:val="en"/>
        </w:rPr>
        <w:t>账号、撰写博客，或录制播客，分享幽默故事，以及身为千禧一代女性的种种观察与迷糊感想。她著有《艾米·埃尔曼觉得自己不性感》（</w:t>
      </w:r>
      <w:r w:rsidR="003F4EA3" w:rsidRPr="003F4EA3">
        <w:rPr>
          <w:rFonts w:hint="eastAsia"/>
          <w:color w:val="000000"/>
          <w:szCs w:val="21"/>
          <w:lang w:val="en"/>
        </w:rPr>
        <w:t xml:space="preserve">Amy Elman </w:t>
      </w:r>
      <w:proofErr w:type="spellStart"/>
      <w:r w:rsidR="003F4EA3" w:rsidRPr="003F4EA3">
        <w:rPr>
          <w:rFonts w:hint="eastAsia"/>
          <w:color w:val="000000"/>
          <w:szCs w:val="21"/>
          <w:lang w:val="en"/>
        </w:rPr>
        <w:t>Doesn</w:t>
      </w:r>
      <w:proofErr w:type="spellEnd"/>
      <w:r w:rsidR="003F4EA3" w:rsidRPr="003F4EA3">
        <w:rPr>
          <w:rFonts w:hint="eastAsia"/>
          <w:color w:val="000000"/>
          <w:szCs w:val="21"/>
          <w:lang w:val="en"/>
        </w:rPr>
        <w:t>’</w:t>
      </w:r>
      <w:r w:rsidR="003F4EA3" w:rsidRPr="003F4EA3">
        <w:rPr>
          <w:rFonts w:hint="eastAsia"/>
          <w:color w:val="000000"/>
          <w:szCs w:val="21"/>
          <w:lang w:val="en"/>
        </w:rPr>
        <w:t>t Feel Sexy</w:t>
      </w:r>
      <w:r w:rsidR="003F4EA3" w:rsidRPr="003F4EA3">
        <w:rPr>
          <w:rFonts w:hint="eastAsia"/>
          <w:color w:val="000000"/>
          <w:szCs w:val="21"/>
          <w:lang w:val="en"/>
        </w:rPr>
        <w:t>）和《糟糕约会俱乐部》（</w:t>
      </w:r>
      <w:r w:rsidR="003F4EA3" w:rsidRPr="003F4EA3">
        <w:rPr>
          <w:rFonts w:hint="eastAsia"/>
          <w:color w:val="000000"/>
          <w:szCs w:val="21"/>
          <w:lang w:val="en"/>
        </w:rPr>
        <w:t>Bad Dates Club</w:t>
      </w:r>
      <w:r w:rsidR="003F4EA3" w:rsidRPr="003F4EA3">
        <w:rPr>
          <w:rFonts w:hint="eastAsia"/>
          <w:color w:val="000000"/>
          <w:szCs w:val="21"/>
          <w:lang w:val="en"/>
        </w:rPr>
        <w:t>），前者的德语版权已售予德国巴斯泰·吕贝出版社（</w:t>
      </w:r>
      <w:proofErr w:type="spellStart"/>
      <w:r w:rsidR="003F4EA3" w:rsidRPr="003F4EA3">
        <w:rPr>
          <w:rFonts w:hint="eastAsia"/>
          <w:color w:val="000000"/>
          <w:szCs w:val="21"/>
          <w:lang w:val="en"/>
        </w:rPr>
        <w:t>Bastei</w:t>
      </w:r>
      <w:proofErr w:type="spellEnd"/>
      <w:r w:rsidR="003F4EA3" w:rsidRPr="003F4EA3">
        <w:rPr>
          <w:rFonts w:hint="eastAsia"/>
          <w:color w:val="000000"/>
          <w:szCs w:val="21"/>
          <w:lang w:val="en"/>
        </w:rPr>
        <w:t xml:space="preserve"> Luebbe</w:t>
      </w:r>
      <w:r w:rsidR="003F4EA3" w:rsidRPr="003F4EA3">
        <w:rPr>
          <w:rFonts w:hint="eastAsia"/>
          <w:color w:val="000000"/>
          <w:szCs w:val="21"/>
          <w:lang w:val="en"/>
        </w:rPr>
        <w:t>）。</w:t>
      </w:r>
    </w:p>
    <w:p w14:paraId="34B2A2C8" w14:textId="77777777" w:rsidR="00C077A6" w:rsidRDefault="00C077A6">
      <w:pPr>
        <w:rPr>
          <w:b/>
          <w:color w:val="000000"/>
        </w:rPr>
      </w:pPr>
    </w:p>
    <w:p w14:paraId="65AECD3E" w14:textId="77777777" w:rsidR="004209F2" w:rsidRPr="004209F2" w:rsidRDefault="004209F2">
      <w:pPr>
        <w:rPr>
          <w:b/>
          <w:color w:val="000000"/>
        </w:rPr>
      </w:pPr>
    </w:p>
    <w:p w14:paraId="7E04A62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3661B5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F33292D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8BF7E0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65520AA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770D47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5E927FA3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35377DD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CE34A9E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26B25B01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359F36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4CDB9F8B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20846B45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313EC6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E608640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80B41D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8D4F5" w14:textId="77777777" w:rsidR="00234E68" w:rsidRDefault="00234E68">
      <w:r>
        <w:separator/>
      </w:r>
    </w:p>
  </w:endnote>
  <w:endnote w:type="continuationSeparator" w:id="0">
    <w:p w14:paraId="37E6885F" w14:textId="77777777" w:rsidR="00234E68" w:rsidRDefault="0023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2442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125CC7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222F9C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2D538BD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8EE5E49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1CA2" w14:textId="77777777" w:rsidR="00234E68" w:rsidRDefault="00234E68">
      <w:r>
        <w:separator/>
      </w:r>
    </w:p>
  </w:footnote>
  <w:footnote w:type="continuationSeparator" w:id="0">
    <w:p w14:paraId="75817BAC" w14:textId="77777777" w:rsidR="00234E68" w:rsidRDefault="00234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BF601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E9501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476645">
    <w:abstractNumId w:val="1"/>
  </w:num>
  <w:num w:numId="2" w16cid:durableId="60550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3F4EA3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4E68"/>
    <w:rsid w:val="00236060"/>
    <w:rsid w:val="00244604"/>
    <w:rsid w:val="00244F8F"/>
    <w:rsid w:val="002511F8"/>
    <w:rsid w:val="002516C3"/>
    <w:rsid w:val="002523C1"/>
    <w:rsid w:val="002537E8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4EA3"/>
    <w:rsid w:val="003F745B"/>
    <w:rsid w:val="004039C9"/>
    <w:rsid w:val="004209F2"/>
    <w:rsid w:val="00422383"/>
    <w:rsid w:val="00427236"/>
    <w:rsid w:val="00435906"/>
    <w:rsid w:val="00441AD3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468D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4483"/>
    <w:rsid w:val="00FB5963"/>
    <w:rsid w:val="00FC0DAC"/>
    <w:rsid w:val="00FC3699"/>
    <w:rsid w:val="00FD049B"/>
    <w:rsid w:val="00FD2972"/>
    <w:rsid w:val="00FD3BC4"/>
    <w:rsid w:val="00FD7EF6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619975B"/>
  <w15:docId w15:val="{0B6F6541-B3DB-4D89-898F-C813E813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10</TotalTime>
  <Pages>2</Pages>
  <Words>746</Words>
  <Characters>1031</Characters>
  <Application>Microsoft Office Word</Application>
  <DocSecurity>0</DocSecurity>
  <Lines>60</Lines>
  <Paragraphs>50</Paragraphs>
  <ScaleCrop>false</ScaleCrop>
  <Company>2ndSpAcE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2026-10-19T07:36:00Z</dcterms:created>
  <dcterms:modified xsi:type="dcterms:W3CDTF">2026-10-19T07:49:00Z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